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1FCE" w:rsidRDefault="00E81FCE" w:rsidP="00A8518E">
      <w:pPr>
        <w:adjustRightInd w:val="0"/>
        <w:snapToGrid w:val="0"/>
        <w:spacing w:line="592" w:lineRule="exact"/>
        <w:jc w:val="left"/>
        <w:rPr>
          <w:rFonts w:ascii="仿宋_GB2312" w:eastAsia="仿宋_GB2312"/>
          <w:szCs w:val="32"/>
        </w:rPr>
      </w:pPr>
    </w:p>
    <w:p w:rsidR="00E81FCE" w:rsidRPr="00FB79D2" w:rsidRDefault="00E81FCE" w:rsidP="00A8518E">
      <w:pPr>
        <w:adjustRightInd w:val="0"/>
        <w:snapToGrid w:val="0"/>
        <w:spacing w:line="592" w:lineRule="exact"/>
        <w:jc w:val="left"/>
        <w:rPr>
          <w:rFonts w:ascii="仿宋_GB2312" w:eastAsia="仿宋_GB2312"/>
          <w:szCs w:val="32"/>
        </w:rPr>
      </w:pPr>
      <w:r w:rsidRPr="00FB79D2">
        <w:rPr>
          <w:rFonts w:ascii="仿宋_GB2312" w:eastAsia="仿宋_GB2312" w:hint="eastAsia"/>
          <w:szCs w:val="32"/>
        </w:rPr>
        <w:t>附件一：</w:t>
      </w:r>
    </w:p>
    <w:p w:rsidR="00E81FCE" w:rsidRDefault="00E81FCE" w:rsidP="00D43C83">
      <w:pPr>
        <w:tabs>
          <w:tab w:val="left" w:pos="954"/>
        </w:tabs>
        <w:adjustRightInd w:val="0"/>
        <w:snapToGrid w:val="0"/>
        <w:spacing w:line="592" w:lineRule="exact"/>
        <w:rPr>
          <w:sz w:val="44"/>
          <w:szCs w:val="44"/>
        </w:rPr>
      </w:pPr>
      <w:r>
        <w:rPr>
          <w:sz w:val="44"/>
          <w:szCs w:val="44"/>
        </w:rPr>
        <w:tab/>
      </w:r>
    </w:p>
    <w:p w:rsidR="00E81FCE" w:rsidRDefault="00E81FCE" w:rsidP="00A8518E">
      <w:pPr>
        <w:adjustRightInd w:val="0"/>
        <w:snapToGrid w:val="0"/>
        <w:spacing w:line="592" w:lineRule="exact"/>
        <w:jc w:val="center"/>
        <w:rPr>
          <w:sz w:val="44"/>
          <w:szCs w:val="44"/>
        </w:rPr>
      </w:pPr>
    </w:p>
    <w:p w:rsidR="00E81FCE" w:rsidRPr="0074059A" w:rsidRDefault="00E81FCE" w:rsidP="005B349A">
      <w:pPr>
        <w:adjustRightInd w:val="0"/>
        <w:snapToGrid w:val="0"/>
        <w:spacing w:line="520" w:lineRule="exact"/>
        <w:jc w:val="center"/>
        <w:rPr>
          <w:rFonts w:ascii="方正小标宋简体" w:eastAsia="方正小标宋简体"/>
          <w:sz w:val="44"/>
          <w:szCs w:val="44"/>
        </w:rPr>
      </w:pPr>
      <w:r w:rsidRPr="0074059A">
        <w:rPr>
          <w:rFonts w:ascii="方正小标宋简体" w:eastAsia="方正小标宋简体"/>
          <w:sz w:val="44"/>
          <w:szCs w:val="44"/>
        </w:rPr>
        <w:t>2018</w:t>
      </w:r>
      <w:r w:rsidRPr="0074059A">
        <w:rPr>
          <w:rFonts w:ascii="方正小标宋简体" w:eastAsia="方正小标宋简体" w:hint="eastAsia"/>
          <w:sz w:val="44"/>
          <w:szCs w:val="44"/>
        </w:rPr>
        <w:t>年度网上申报缴费工资基数确认表</w:t>
      </w:r>
    </w:p>
    <w:p w:rsidR="00E81FCE" w:rsidRDefault="00E81FCE" w:rsidP="00A8518E">
      <w:pPr>
        <w:adjustRightInd w:val="0"/>
        <w:snapToGrid w:val="0"/>
        <w:spacing w:line="592" w:lineRule="exact"/>
        <w:rPr>
          <w:sz w:val="44"/>
          <w:szCs w:val="44"/>
        </w:rPr>
      </w:pPr>
    </w:p>
    <w:p w:rsidR="00E81FCE" w:rsidRDefault="00E81FCE" w:rsidP="00A8518E">
      <w:pPr>
        <w:adjustRightInd w:val="0"/>
        <w:snapToGrid w:val="0"/>
        <w:spacing w:line="592" w:lineRule="exact"/>
        <w:rPr>
          <w:szCs w:val="32"/>
        </w:rPr>
      </w:pPr>
      <w:r>
        <w:rPr>
          <w:szCs w:val="32"/>
        </w:rPr>
        <w:t xml:space="preserve"> </w:t>
      </w:r>
      <w:r>
        <w:rPr>
          <w:rFonts w:hint="eastAsia"/>
          <w:szCs w:val="32"/>
        </w:rPr>
        <w:t>省机关事业单位养老保险管理服务中心：</w:t>
      </w:r>
    </w:p>
    <w:p w:rsidR="00E81FCE" w:rsidRPr="00A011E2" w:rsidRDefault="00E81FCE" w:rsidP="00A8518E">
      <w:pPr>
        <w:pStyle w:val="Date"/>
        <w:adjustRightInd w:val="0"/>
        <w:snapToGrid w:val="0"/>
        <w:spacing w:line="592" w:lineRule="exact"/>
        <w:ind w:leftChars="0" w:left="0"/>
        <w:rPr>
          <w:rFonts w:ascii="仿宋_GB2312" w:hAnsi="宋体"/>
          <w:szCs w:val="32"/>
        </w:rPr>
      </w:pPr>
      <w:r>
        <w:rPr>
          <w:szCs w:val="32"/>
        </w:rPr>
        <w:t xml:space="preserve">   </w:t>
      </w:r>
      <w:r w:rsidRPr="00A011E2">
        <w:rPr>
          <w:rFonts w:ascii="仿宋_GB2312" w:hAnsi="宋体"/>
          <w:szCs w:val="32"/>
        </w:rPr>
        <w:t xml:space="preserve"> </w:t>
      </w:r>
      <w:r w:rsidRPr="00A011E2">
        <w:rPr>
          <w:rFonts w:ascii="仿宋_GB2312" w:hAnsi="宋体" w:hint="eastAsia"/>
          <w:szCs w:val="32"/>
        </w:rPr>
        <w:t>我单位自愿选择网上申报</w:t>
      </w:r>
      <w:r w:rsidRPr="00A011E2">
        <w:rPr>
          <w:rFonts w:ascii="仿宋_GB2312" w:hAnsi="宋体"/>
          <w:szCs w:val="32"/>
        </w:rPr>
        <w:t>2018</w:t>
      </w:r>
      <w:r w:rsidRPr="00A011E2">
        <w:rPr>
          <w:rFonts w:ascii="仿宋_GB2312" w:hAnsi="宋体" w:hint="eastAsia"/>
          <w:szCs w:val="32"/>
        </w:rPr>
        <w:t>年缴费</w:t>
      </w:r>
      <w:r>
        <w:rPr>
          <w:rFonts w:ascii="仿宋_GB2312" w:hAnsi="宋体" w:hint="eastAsia"/>
          <w:szCs w:val="32"/>
        </w:rPr>
        <w:t>工资</w:t>
      </w:r>
      <w:r w:rsidRPr="00A011E2">
        <w:rPr>
          <w:rFonts w:ascii="仿宋_GB2312" w:hAnsi="宋体" w:hint="eastAsia"/>
          <w:szCs w:val="32"/>
        </w:rPr>
        <w:t>基数。如有任何问题，我单位愿承担全部责任。</w:t>
      </w:r>
    </w:p>
    <w:p w:rsidR="00E81FCE" w:rsidRDefault="00E81FCE" w:rsidP="00A8518E">
      <w:pPr>
        <w:adjustRightInd w:val="0"/>
        <w:snapToGrid w:val="0"/>
        <w:spacing w:line="592" w:lineRule="exact"/>
        <w:rPr>
          <w:szCs w:val="32"/>
        </w:rPr>
      </w:pPr>
    </w:p>
    <w:p w:rsidR="00E81FCE" w:rsidRDefault="00E81FCE" w:rsidP="00A8518E">
      <w:pPr>
        <w:adjustRightInd w:val="0"/>
        <w:snapToGrid w:val="0"/>
        <w:spacing w:line="592" w:lineRule="exact"/>
        <w:rPr>
          <w:szCs w:val="32"/>
        </w:rPr>
      </w:pPr>
    </w:p>
    <w:p w:rsidR="00E81FCE" w:rsidRPr="00A011E2" w:rsidRDefault="00E81FCE" w:rsidP="00A8518E">
      <w:pPr>
        <w:pStyle w:val="Date"/>
        <w:adjustRightInd w:val="0"/>
        <w:snapToGrid w:val="0"/>
        <w:spacing w:line="592" w:lineRule="exact"/>
        <w:ind w:leftChars="0" w:left="0"/>
        <w:rPr>
          <w:rFonts w:ascii="仿宋_GB2312" w:hAnsi="宋体"/>
          <w:szCs w:val="32"/>
        </w:rPr>
      </w:pPr>
      <w:r>
        <w:rPr>
          <w:szCs w:val="32"/>
        </w:rPr>
        <w:t xml:space="preserve">                 </w:t>
      </w:r>
      <w:r w:rsidRPr="00A011E2">
        <w:rPr>
          <w:rFonts w:ascii="仿宋_GB2312" w:hAnsi="宋体" w:hint="eastAsia"/>
          <w:szCs w:val="32"/>
        </w:rPr>
        <w:t>填报人：</w:t>
      </w:r>
    </w:p>
    <w:p w:rsidR="00E81FCE" w:rsidRPr="00A011E2" w:rsidRDefault="00E81FCE" w:rsidP="00A8518E">
      <w:pPr>
        <w:pStyle w:val="Date"/>
        <w:adjustRightInd w:val="0"/>
        <w:snapToGrid w:val="0"/>
        <w:spacing w:line="592" w:lineRule="exact"/>
        <w:ind w:leftChars="0" w:left="0"/>
        <w:rPr>
          <w:rFonts w:ascii="仿宋_GB2312" w:hAnsi="宋体"/>
          <w:szCs w:val="32"/>
        </w:rPr>
      </w:pPr>
      <w:r w:rsidRPr="00A011E2">
        <w:rPr>
          <w:rFonts w:ascii="仿宋_GB2312" w:hAnsi="宋体"/>
          <w:szCs w:val="32"/>
        </w:rPr>
        <w:t xml:space="preserve">                 </w:t>
      </w:r>
      <w:r w:rsidRPr="00A011E2">
        <w:rPr>
          <w:rFonts w:ascii="仿宋_GB2312" w:hAnsi="宋体" w:hint="eastAsia"/>
          <w:szCs w:val="32"/>
        </w:rPr>
        <w:t>联系电话：</w:t>
      </w:r>
      <w:r w:rsidRPr="00A011E2">
        <w:rPr>
          <w:rFonts w:ascii="仿宋_GB2312" w:hAnsi="宋体"/>
          <w:szCs w:val="32"/>
        </w:rPr>
        <w:t xml:space="preserve"> </w:t>
      </w:r>
    </w:p>
    <w:p w:rsidR="00E81FCE" w:rsidRPr="00A011E2" w:rsidRDefault="00E81FCE" w:rsidP="00A8518E">
      <w:pPr>
        <w:pStyle w:val="Date"/>
        <w:adjustRightInd w:val="0"/>
        <w:snapToGrid w:val="0"/>
        <w:spacing w:line="592" w:lineRule="exact"/>
        <w:ind w:leftChars="0" w:left="0"/>
        <w:rPr>
          <w:rFonts w:ascii="仿宋_GB2312" w:hAnsi="宋体"/>
          <w:szCs w:val="32"/>
        </w:rPr>
      </w:pPr>
      <w:r w:rsidRPr="00A011E2">
        <w:rPr>
          <w:rFonts w:ascii="仿宋_GB2312" w:hAnsi="宋体"/>
          <w:szCs w:val="32"/>
        </w:rPr>
        <w:t xml:space="preserve">                 </w:t>
      </w:r>
      <w:r w:rsidRPr="00A011E2">
        <w:rPr>
          <w:rFonts w:ascii="仿宋_GB2312" w:hAnsi="宋体" w:hint="eastAsia"/>
          <w:szCs w:val="32"/>
        </w:rPr>
        <w:t>签名日期：</w:t>
      </w:r>
    </w:p>
    <w:p w:rsidR="00E81FCE" w:rsidRDefault="00E81FCE" w:rsidP="00A8518E">
      <w:pPr>
        <w:adjustRightInd w:val="0"/>
        <w:snapToGrid w:val="0"/>
        <w:spacing w:line="592" w:lineRule="exact"/>
        <w:rPr>
          <w:szCs w:val="32"/>
        </w:rPr>
      </w:pPr>
      <w:r>
        <w:rPr>
          <w:szCs w:val="32"/>
        </w:rPr>
        <w:t xml:space="preserve">                 </w:t>
      </w:r>
    </w:p>
    <w:p w:rsidR="00E81FCE" w:rsidRPr="00A011E2" w:rsidRDefault="00E81FCE" w:rsidP="00A8518E">
      <w:pPr>
        <w:pStyle w:val="Date"/>
        <w:adjustRightInd w:val="0"/>
        <w:snapToGrid w:val="0"/>
        <w:spacing w:line="592" w:lineRule="exact"/>
        <w:ind w:leftChars="0" w:left="0"/>
        <w:rPr>
          <w:rFonts w:ascii="仿宋_GB2312" w:hAnsi="宋体"/>
          <w:szCs w:val="32"/>
        </w:rPr>
      </w:pPr>
    </w:p>
    <w:p w:rsidR="00E81FCE" w:rsidRPr="00A011E2" w:rsidRDefault="00E81FCE" w:rsidP="00A8518E">
      <w:pPr>
        <w:pStyle w:val="Date"/>
        <w:adjustRightInd w:val="0"/>
        <w:snapToGrid w:val="0"/>
        <w:spacing w:line="592" w:lineRule="exact"/>
        <w:ind w:leftChars="0" w:left="0"/>
        <w:rPr>
          <w:rFonts w:ascii="仿宋_GB2312" w:hAnsi="宋体"/>
          <w:szCs w:val="32"/>
        </w:rPr>
      </w:pPr>
      <w:r w:rsidRPr="00A011E2">
        <w:rPr>
          <w:rFonts w:ascii="仿宋_GB2312" w:hAnsi="宋体"/>
          <w:szCs w:val="32"/>
        </w:rPr>
        <w:t xml:space="preserve">                                 </w:t>
      </w:r>
      <w:r w:rsidRPr="00A011E2">
        <w:rPr>
          <w:rFonts w:ascii="仿宋_GB2312" w:hAnsi="宋体" w:hint="eastAsia"/>
          <w:szCs w:val="32"/>
        </w:rPr>
        <w:t>单位（公章）</w:t>
      </w:r>
    </w:p>
    <w:p w:rsidR="00E81FCE" w:rsidRDefault="00E81FCE" w:rsidP="00A8518E">
      <w:pPr>
        <w:adjustRightInd w:val="0"/>
        <w:snapToGrid w:val="0"/>
        <w:spacing w:line="592" w:lineRule="exact"/>
        <w:rPr>
          <w:rFonts w:ascii="宋体" w:eastAsia="宋体" w:hAnsi="宋体"/>
          <w:sz w:val="21"/>
          <w:szCs w:val="21"/>
        </w:rPr>
      </w:pPr>
    </w:p>
    <w:p w:rsidR="00E81FCE" w:rsidRDefault="00E81FCE" w:rsidP="00A8518E">
      <w:pPr>
        <w:adjustRightInd w:val="0"/>
        <w:snapToGrid w:val="0"/>
        <w:spacing w:line="592" w:lineRule="exact"/>
        <w:rPr>
          <w:rFonts w:ascii="宋体" w:eastAsia="宋体" w:hAnsi="宋体"/>
          <w:sz w:val="21"/>
          <w:szCs w:val="21"/>
        </w:rPr>
      </w:pPr>
    </w:p>
    <w:p w:rsidR="00E81FCE" w:rsidRPr="00322837" w:rsidRDefault="00E81FCE" w:rsidP="00DB6641">
      <w:pPr>
        <w:widowControl/>
        <w:adjustRightInd w:val="0"/>
        <w:snapToGrid w:val="0"/>
        <w:spacing w:line="520" w:lineRule="exact"/>
        <w:jc w:val="left"/>
        <w:sectPr w:rsidR="00E81FCE" w:rsidRPr="00322837" w:rsidSect="00DB6641">
          <w:footerReference w:type="even" r:id="rId7"/>
          <w:footerReference w:type="default" r:id="rId8"/>
          <w:pgSz w:w="11906" w:h="16838" w:code="9"/>
          <w:pgMar w:top="1814" w:right="1418" w:bottom="1701" w:left="1531" w:header="851" w:footer="794" w:gutter="0"/>
          <w:pgNumType w:fmt="numberInDash"/>
          <w:cols w:space="425"/>
          <w:titlePg/>
          <w:docGrid w:type="linesAndChars" w:linePitch="580" w:charSpace="-439"/>
        </w:sectPr>
      </w:pPr>
    </w:p>
    <w:p w:rsidR="00E81FCE" w:rsidRPr="00FB79D2" w:rsidRDefault="00E81FCE" w:rsidP="004777BE">
      <w:pPr>
        <w:adjustRightInd w:val="0"/>
        <w:snapToGrid w:val="0"/>
        <w:spacing w:line="592" w:lineRule="exact"/>
        <w:rPr>
          <w:rFonts w:ascii="仿宋_GB2312" w:eastAsia="仿宋_GB2312" w:hAnsi="宋体"/>
        </w:rPr>
      </w:pPr>
      <w:r w:rsidRPr="00FB79D2">
        <w:rPr>
          <w:rFonts w:ascii="仿宋_GB2312" w:eastAsia="仿宋_GB2312" w:hAnsi="宋体" w:hint="eastAsia"/>
        </w:rPr>
        <w:t>附件二：</w:t>
      </w:r>
    </w:p>
    <w:p w:rsidR="00E81FCE" w:rsidRPr="0074059A" w:rsidRDefault="00E81FCE" w:rsidP="005B349A">
      <w:pPr>
        <w:adjustRightInd w:val="0"/>
        <w:snapToGrid w:val="0"/>
        <w:spacing w:line="520" w:lineRule="exact"/>
        <w:jc w:val="center"/>
        <w:rPr>
          <w:rFonts w:ascii="方正小标宋简体" w:eastAsia="方正小标宋简体"/>
          <w:sz w:val="44"/>
          <w:szCs w:val="44"/>
        </w:rPr>
      </w:pPr>
      <w:r w:rsidRPr="0074059A">
        <w:rPr>
          <w:rFonts w:ascii="方正小标宋简体" w:eastAsia="方正小标宋简体" w:hint="eastAsia"/>
          <w:sz w:val="44"/>
          <w:szCs w:val="44"/>
        </w:rPr>
        <w:t>机关事业单位养老保险参保人员工资申报表</w:t>
      </w:r>
    </w:p>
    <w:p w:rsidR="00E81FCE" w:rsidRPr="00FB79D2" w:rsidRDefault="00E81FCE" w:rsidP="009219FD">
      <w:pPr>
        <w:adjustRightInd w:val="0"/>
        <w:snapToGrid w:val="0"/>
        <w:spacing w:line="440" w:lineRule="exact"/>
        <w:jc w:val="center"/>
        <w:rPr>
          <w:rFonts w:ascii="仿宋_GB2312" w:eastAsia="仿宋_GB2312" w:hAnsi="宋体"/>
          <w:sz w:val="21"/>
          <w:szCs w:val="21"/>
        </w:rPr>
      </w:pPr>
      <w:r w:rsidRPr="00FB79D2">
        <w:rPr>
          <w:rFonts w:ascii="仿宋_GB2312" w:eastAsia="仿宋_GB2312" w:hAnsi="宋体"/>
          <w:b/>
          <w:sz w:val="21"/>
          <w:szCs w:val="21"/>
          <w:u w:val="single"/>
        </w:rPr>
        <w:t xml:space="preserve">     </w:t>
      </w:r>
      <w:r>
        <w:rPr>
          <w:rFonts w:ascii="仿宋_GB2312" w:eastAsia="仿宋_GB2312" w:hAnsi="宋体"/>
          <w:b/>
          <w:sz w:val="21"/>
          <w:szCs w:val="21"/>
          <w:u w:val="single"/>
        </w:rPr>
        <w:t xml:space="preserve">  </w:t>
      </w:r>
      <w:r w:rsidRPr="00FB79D2">
        <w:rPr>
          <w:rFonts w:ascii="仿宋_GB2312" w:eastAsia="仿宋_GB2312" w:hAnsi="宋体"/>
          <w:b/>
          <w:sz w:val="21"/>
          <w:szCs w:val="21"/>
          <w:u w:val="single"/>
        </w:rPr>
        <w:t xml:space="preserve">   </w:t>
      </w:r>
      <w:r w:rsidRPr="00FB79D2">
        <w:rPr>
          <w:rFonts w:ascii="仿宋_GB2312" w:eastAsia="仿宋_GB2312" w:hAnsi="宋体" w:hint="eastAsia"/>
          <w:sz w:val="21"/>
          <w:szCs w:val="21"/>
        </w:rPr>
        <w:t>年度</w:t>
      </w:r>
    </w:p>
    <w:p w:rsidR="00E81FCE" w:rsidRPr="00FB79D2" w:rsidRDefault="00E81FCE" w:rsidP="009219FD">
      <w:pPr>
        <w:adjustRightInd w:val="0"/>
        <w:snapToGrid w:val="0"/>
        <w:spacing w:line="440" w:lineRule="exact"/>
        <w:rPr>
          <w:rFonts w:ascii="仿宋_GB2312" w:eastAsia="仿宋_GB2312" w:hAnsi="宋体"/>
          <w:sz w:val="21"/>
          <w:szCs w:val="21"/>
        </w:rPr>
      </w:pPr>
      <w:r w:rsidRPr="00FB79D2">
        <w:rPr>
          <w:rFonts w:ascii="仿宋_GB2312" w:eastAsia="仿宋_GB2312" w:hAnsi="宋体" w:hint="eastAsia"/>
          <w:sz w:val="21"/>
          <w:szCs w:val="21"/>
        </w:rPr>
        <w:t>单位名称（章）：</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单位管理码：</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单位类型：</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单位：元</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6"/>
        <w:gridCol w:w="650"/>
        <w:gridCol w:w="654"/>
        <w:gridCol w:w="675"/>
        <w:gridCol w:w="1958"/>
        <w:gridCol w:w="736"/>
        <w:gridCol w:w="285"/>
        <w:gridCol w:w="1132"/>
        <w:gridCol w:w="1141"/>
        <w:gridCol w:w="1126"/>
        <w:gridCol w:w="6"/>
        <w:gridCol w:w="1135"/>
        <w:gridCol w:w="278"/>
        <w:gridCol w:w="572"/>
        <w:gridCol w:w="851"/>
        <w:gridCol w:w="136"/>
        <w:gridCol w:w="860"/>
        <w:gridCol w:w="851"/>
        <w:gridCol w:w="851"/>
        <w:gridCol w:w="842"/>
      </w:tblGrid>
      <w:tr w:rsidR="00E81FCE" w:rsidRPr="00FB79D2" w:rsidTr="00F61816">
        <w:trPr>
          <w:trHeight w:val="341"/>
        </w:trPr>
        <w:tc>
          <w:tcPr>
            <w:tcW w:w="131"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序号</w:t>
            </w:r>
          </w:p>
        </w:tc>
        <w:tc>
          <w:tcPr>
            <w:tcW w:w="215"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姓名</w:t>
            </w:r>
          </w:p>
        </w:tc>
        <w:tc>
          <w:tcPr>
            <w:tcW w:w="216"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个人编号</w:t>
            </w:r>
          </w:p>
        </w:tc>
        <w:tc>
          <w:tcPr>
            <w:tcW w:w="223"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color w:val="000000"/>
                <w:sz w:val="18"/>
                <w:szCs w:val="18"/>
              </w:rPr>
            </w:pPr>
            <w:r w:rsidRPr="00574D6E">
              <w:rPr>
                <w:rFonts w:ascii="仿宋_GB2312" w:eastAsia="仿宋_GB2312" w:hAnsi="宋体" w:hint="eastAsia"/>
                <w:b/>
                <w:color w:val="000000"/>
                <w:sz w:val="18"/>
                <w:szCs w:val="18"/>
              </w:rPr>
              <w:t>是否保密人员</w:t>
            </w:r>
          </w:p>
        </w:tc>
        <w:tc>
          <w:tcPr>
            <w:tcW w:w="647"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公民身份号码</w:t>
            </w:r>
          </w:p>
        </w:tc>
        <w:tc>
          <w:tcPr>
            <w:tcW w:w="1837" w:type="pct"/>
            <w:gridSpan w:val="7"/>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职务或技术职称及岗位</w:t>
            </w:r>
          </w:p>
        </w:tc>
        <w:tc>
          <w:tcPr>
            <w:tcW w:w="562" w:type="pct"/>
            <w:gridSpan w:val="3"/>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工资发放起止月份</w:t>
            </w:r>
          </w:p>
        </w:tc>
        <w:tc>
          <w:tcPr>
            <w:tcW w:w="329" w:type="pct"/>
            <w:gridSpan w:val="2"/>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上年度缴费工资总额</w:t>
            </w:r>
          </w:p>
        </w:tc>
        <w:tc>
          <w:tcPr>
            <w:tcW w:w="281"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月平均缴费工资</w:t>
            </w:r>
          </w:p>
        </w:tc>
        <w:tc>
          <w:tcPr>
            <w:tcW w:w="281"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参保人员签名</w:t>
            </w:r>
          </w:p>
        </w:tc>
        <w:tc>
          <w:tcPr>
            <w:tcW w:w="278" w:type="pct"/>
            <w:vMerge w:val="restart"/>
            <w:vAlign w:val="center"/>
          </w:tcPr>
          <w:p w:rsidR="00E81FCE" w:rsidRPr="00574D6E" w:rsidRDefault="00E81FCE" w:rsidP="00F61816">
            <w:pPr>
              <w:adjustRightInd w:val="0"/>
              <w:snapToGrid w:val="0"/>
              <w:spacing w:line="320" w:lineRule="exact"/>
              <w:jc w:val="center"/>
              <w:rPr>
                <w:rFonts w:ascii="仿宋_GB2312" w:eastAsia="仿宋_GB2312" w:hAnsi="宋体"/>
                <w:b/>
                <w:sz w:val="18"/>
                <w:szCs w:val="18"/>
              </w:rPr>
            </w:pPr>
            <w:r w:rsidRPr="00574D6E">
              <w:rPr>
                <w:rFonts w:ascii="仿宋_GB2312" w:eastAsia="仿宋_GB2312" w:hAnsi="宋体" w:hint="eastAsia"/>
                <w:b/>
                <w:sz w:val="18"/>
                <w:szCs w:val="18"/>
              </w:rPr>
              <w:t>备注</w:t>
            </w:r>
          </w:p>
        </w:tc>
      </w:tr>
      <w:tr w:rsidR="00E81FCE" w:rsidRPr="00FB79D2" w:rsidTr="00F61816">
        <w:trPr>
          <w:trHeight w:val="450"/>
        </w:trPr>
        <w:tc>
          <w:tcPr>
            <w:tcW w:w="13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5"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6"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23"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647"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37"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公务员</w:t>
            </w:r>
          </w:p>
        </w:tc>
        <w:tc>
          <w:tcPr>
            <w:tcW w:w="374"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机关工勤</w:t>
            </w:r>
          </w:p>
        </w:tc>
        <w:tc>
          <w:tcPr>
            <w:tcW w:w="1126" w:type="pct"/>
            <w:gridSpan w:val="4"/>
            <w:vAlign w:val="center"/>
          </w:tcPr>
          <w:p w:rsidR="00E81FCE" w:rsidRPr="00574D6E" w:rsidRDefault="00E81FCE" w:rsidP="00F61816">
            <w:pPr>
              <w:adjustRightInd w:val="0"/>
              <w:snapToGrid w:val="0"/>
              <w:spacing w:line="400" w:lineRule="exact"/>
              <w:jc w:val="center"/>
              <w:rPr>
                <w:rFonts w:ascii="仿宋_GB2312" w:eastAsia="仿宋_GB2312" w:hAnsi="宋体"/>
                <w:b/>
                <w:color w:val="000000"/>
                <w:sz w:val="18"/>
                <w:szCs w:val="18"/>
              </w:rPr>
            </w:pPr>
            <w:r w:rsidRPr="00574D6E">
              <w:rPr>
                <w:rFonts w:ascii="仿宋_GB2312" w:eastAsia="仿宋_GB2312" w:hAnsi="宋体" w:hint="eastAsia"/>
                <w:b/>
                <w:color w:val="000000"/>
                <w:sz w:val="18"/>
                <w:szCs w:val="18"/>
              </w:rPr>
              <w:t>事业单位</w:t>
            </w:r>
          </w:p>
        </w:tc>
        <w:tc>
          <w:tcPr>
            <w:tcW w:w="562" w:type="pct"/>
            <w:gridSpan w:val="3"/>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29" w:type="pct"/>
            <w:gridSpan w:val="2"/>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78"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r>
      <w:tr w:rsidR="00E81FCE" w:rsidRPr="00FB79D2" w:rsidTr="00F61816">
        <w:trPr>
          <w:trHeight w:val="370"/>
        </w:trPr>
        <w:tc>
          <w:tcPr>
            <w:tcW w:w="13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5"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6"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23"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647"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37"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职务</w:t>
            </w:r>
          </w:p>
        </w:tc>
        <w:tc>
          <w:tcPr>
            <w:tcW w:w="374"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技术等级</w:t>
            </w:r>
          </w:p>
        </w:tc>
        <w:tc>
          <w:tcPr>
            <w:tcW w:w="377" w:type="pct"/>
            <w:vAlign w:val="center"/>
          </w:tcPr>
          <w:p w:rsidR="00E81FCE" w:rsidRPr="00574D6E" w:rsidRDefault="00E81FCE" w:rsidP="00F61816">
            <w:pPr>
              <w:adjustRightInd w:val="0"/>
              <w:snapToGrid w:val="0"/>
              <w:spacing w:line="400" w:lineRule="exact"/>
              <w:jc w:val="center"/>
              <w:rPr>
                <w:rFonts w:ascii="仿宋_GB2312" w:eastAsia="仿宋_GB2312" w:hAnsi="宋体"/>
                <w:b/>
                <w:color w:val="000000"/>
                <w:sz w:val="18"/>
                <w:szCs w:val="18"/>
              </w:rPr>
            </w:pPr>
            <w:r w:rsidRPr="00574D6E">
              <w:rPr>
                <w:rFonts w:ascii="仿宋_GB2312" w:eastAsia="仿宋_GB2312" w:hAnsi="宋体" w:hint="eastAsia"/>
                <w:b/>
                <w:color w:val="000000"/>
                <w:sz w:val="18"/>
                <w:szCs w:val="18"/>
              </w:rPr>
              <w:t>专技岗位</w:t>
            </w:r>
          </w:p>
        </w:tc>
        <w:tc>
          <w:tcPr>
            <w:tcW w:w="374"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color w:val="000000"/>
                <w:sz w:val="18"/>
                <w:szCs w:val="18"/>
              </w:rPr>
            </w:pPr>
            <w:r w:rsidRPr="00574D6E">
              <w:rPr>
                <w:rFonts w:ascii="仿宋_GB2312" w:eastAsia="仿宋_GB2312" w:hAnsi="宋体" w:hint="eastAsia"/>
                <w:b/>
                <w:color w:val="000000"/>
                <w:sz w:val="18"/>
                <w:szCs w:val="18"/>
              </w:rPr>
              <w:t>管理岗位</w:t>
            </w:r>
          </w:p>
        </w:tc>
        <w:tc>
          <w:tcPr>
            <w:tcW w:w="375" w:type="pct"/>
            <w:vAlign w:val="center"/>
          </w:tcPr>
          <w:p w:rsidR="00E81FCE" w:rsidRPr="00574D6E" w:rsidRDefault="00E81FCE" w:rsidP="00F61816">
            <w:pPr>
              <w:adjustRightInd w:val="0"/>
              <w:snapToGrid w:val="0"/>
              <w:spacing w:line="400" w:lineRule="exact"/>
              <w:jc w:val="center"/>
              <w:rPr>
                <w:rFonts w:ascii="仿宋_GB2312" w:eastAsia="仿宋_GB2312" w:hAnsi="宋体"/>
                <w:b/>
                <w:color w:val="000000"/>
                <w:sz w:val="18"/>
                <w:szCs w:val="18"/>
              </w:rPr>
            </w:pPr>
            <w:r w:rsidRPr="00574D6E">
              <w:rPr>
                <w:rFonts w:ascii="仿宋_GB2312" w:eastAsia="仿宋_GB2312" w:hAnsi="宋体" w:hint="eastAsia"/>
                <w:b/>
                <w:color w:val="000000"/>
                <w:sz w:val="18"/>
                <w:szCs w:val="18"/>
              </w:rPr>
              <w:t>工人岗位</w:t>
            </w:r>
          </w:p>
        </w:tc>
        <w:tc>
          <w:tcPr>
            <w:tcW w:w="281"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起始月</w:t>
            </w:r>
          </w:p>
        </w:tc>
        <w:tc>
          <w:tcPr>
            <w:tcW w:w="281"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r w:rsidRPr="00574D6E">
              <w:rPr>
                <w:rFonts w:ascii="仿宋_GB2312" w:eastAsia="仿宋_GB2312" w:hAnsi="宋体" w:hint="eastAsia"/>
                <w:b/>
                <w:sz w:val="18"/>
                <w:szCs w:val="18"/>
              </w:rPr>
              <w:t>终止月</w:t>
            </w:r>
          </w:p>
        </w:tc>
        <w:tc>
          <w:tcPr>
            <w:tcW w:w="329" w:type="pct"/>
            <w:gridSpan w:val="2"/>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78" w:type="pct"/>
            <w:vMerge/>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r>
      <w:tr w:rsidR="00E81FCE" w:rsidRPr="00FB79D2" w:rsidTr="00F61816">
        <w:trPr>
          <w:trHeight w:hRule="exact" w:val="454"/>
        </w:trPr>
        <w:tc>
          <w:tcPr>
            <w:tcW w:w="131"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5"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16"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23"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647"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37"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74"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77"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72"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77"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329" w:type="pct"/>
            <w:gridSpan w:val="2"/>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81"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c>
          <w:tcPr>
            <w:tcW w:w="278" w:type="pct"/>
            <w:vAlign w:val="center"/>
          </w:tcPr>
          <w:p w:rsidR="00E81FCE" w:rsidRPr="00574D6E" w:rsidRDefault="00E81FCE" w:rsidP="00F61816">
            <w:pPr>
              <w:adjustRightInd w:val="0"/>
              <w:snapToGrid w:val="0"/>
              <w:spacing w:line="400" w:lineRule="exact"/>
              <w:jc w:val="center"/>
              <w:rPr>
                <w:rFonts w:ascii="仿宋_GB2312" w:eastAsia="仿宋_GB2312" w:hAnsi="宋体"/>
                <w:b/>
                <w:sz w:val="18"/>
                <w:szCs w:val="18"/>
              </w:rPr>
            </w:pPr>
          </w:p>
        </w:tc>
      </w:tr>
      <w:tr w:rsidR="00E81FCE" w:rsidRPr="00FB79D2" w:rsidTr="00F61816">
        <w:trPr>
          <w:trHeight w:hRule="exact" w:val="454"/>
        </w:trPr>
        <w:tc>
          <w:tcPr>
            <w:tcW w:w="13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5"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6"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23"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64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3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4"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2"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78"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r>
      <w:tr w:rsidR="00E81FCE" w:rsidRPr="00FB79D2" w:rsidTr="00F61816">
        <w:trPr>
          <w:trHeight w:hRule="exact" w:val="454"/>
        </w:trPr>
        <w:tc>
          <w:tcPr>
            <w:tcW w:w="13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5"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6"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23"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64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3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4"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2"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78"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r>
      <w:tr w:rsidR="00E81FCE" w:rsidRPr="00FB79D2" w:rsidTr="00F61816">
        <w:trPr>
          <w:trHeight w:hRule="exact" w:val="414"/>
        </w:trPr>
        <w:tc>
          <w:tcPr>
            <w:tcW w:w="13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5"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6"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23"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64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3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4"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2"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78"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r>
      <w:tr w:rsidR="00E81FCE" w:rsidRPr="00FB79D2" w:rsidTr="00F61816">
        <w:trPr>
          <w:trHeight w:hRule="exact" w:val="459"/>
        </w:trPr>
        <w:tc>
          <w:tcPr>
            <w:tcW w:w="13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5"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6"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23"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64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3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4"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2"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78"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r>
      <w:tr w:rsidR="00E81FCE" w:rsidRPr="00FB79D2" w:rsidTr="00F61816">
        <w:trPr>
          <w:trHeight w:hRule="exact" w:val="454"/>
        </w:trPr>
        <w:tc>
          <w:tcPr>
            <w:tcW w:w="13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5"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16"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23"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64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3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4"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2"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77"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78"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r>
      <w:tr w:rsidR="00E81FCE" w:rsidRPr="00FB79D2" w:rsidTr="00F61816">
        <w:trPr>
          <w:trHeight w:hRule="exact" w:val="454"/>
        </w:trPr>
        <w:tc>
          <w:tcPr>
            <w:tcW w:w="3831" w:type="pct"/>
            <w:gridSpan w:val="15"/>
            <w:vAlign w:val="center"/>
          </w:tcPr>
          <w:p w:rsidR="00E81FCE" w:rsidRPr="00FB79D2" w:rsidRDefault="00E81FCE" w:rsidP="00F61816">
            <w:pPr>
              <w:adjustRightInd w:val="0"/>
              <w:snapToGrid w:val="0"/>
              <w:spacing w:line="400" w:lineRule="exact"/>
              <w:jc w:val="center"/>
              <w:rPr>
                <w:rFonts w:ascii="仿宋_GB2312" w:eastAsia="仿宋_GB2312" w:hAnsi="宋体"/>
                <w:b/>
                <w:sz w:val="18"/>
                <w:szCs w:val="18"/>
              </w:rPr>
            </w:pPr>
            <w:r w:rsidRPr="00FB79D2">
              <w:rPr>
                <w:rFonts w:ascii="仿宋_GB2312" w:eastAsia="仿宋_GB2312" w:hAnsi="宋体" w:hint="eastAsia"/>
                <w:b/>
                <w:sz w:val="18"/>
                <w:szCs w:val="18"/>
              </w:rPr>
              <w:t>小</w:t>
            </w:r>
            <w:r w:rsidRPr="00FB79D2">
              <w:rPr>
                <w:rFonts w:ascii="仿宋_GB2312" w:eastAsia="仿宋_GB2312" w:hAnsi="宋体"/>
                <w:b/>
                <w:sz w:val="18"/>
                <w:szCs w:val="18"/>
              </w:rPr>
              <w:t xml:space="preserve">    </w:t>
            </w:r>
            <w:r w:rsidRPr="00FB79D2">
              <w:rPr>
                <w:rFonts w:ascii="仿宋_GB2312" w:eastAsia="仿宋_GB2312" w:hAnsi="宋体" w:hint="eastAsia"/>
                <w:b/>
                <w:sz w:val="18"/>
                <w:szCs w:val="18"/>
              </w:rPr>
              <w:t>计</w:t>
            </w:r>
          </w:p>
          <w:p w:rsidR="00E81FCE" w:rsidRPr="00FB79D2" w:rsidRDefault="00E81FCE" w:rsidP="00F61816">
            <w:pPr>
              <w:adjustRightInd w:val="0"/>
              <w:snapToGrid w:val="0"/>
              <w:spacing w:line="400" w:lineRule="exact"/>
              <w:jc w:val="center"/>
              <w:rPr>
                <w:rFonts w:ascii="仿宋_GB2312" w:eastAsia="仿宋_GB2312" w:hAnsi="宋体"/>
                <w:b/>
                <w:sz w:val="18"/>
                <w:szCs w:val="18"/>
              </w:rPr>
            </w:pPr>
            <w:r w:rsidRPr="00FB79D2">
              <w:rPr>
                <w:rFonts w:ascii="仿宋_GB2312" w:eastAsia="仿宋_GB2312" w:hAnsi="宋体"/>
                <w:sz w:val="18"/>
                <w:szCs w:val="18"/>
              </w:rPr>
              <w:t>————————</w:t>
            </w:r>
          </w:p>
          <w:p w:rsidR="00E81FCE" w:rsidRPr="00FB79D2" w:rsidRDefault="00E81FCE" w:rsidP="00F61816">
            <w:pPr>
              <w:adjustRightInd w:val="0"/>
              <w:snapToGrid w:val="0"/>
              <w:spacing w:line="400" w:lineRule="exact"/>
              <w:jc w:val="center"/>
              <w:rPr>
                <w:rFonts w:ascii="仿宋_GB2312" w:eastAsia="仿宋_GB2312" w:hAnsi="宋体"/>
                <w:sz w:val="18"/>
                <w:szCs w:val="18"/>
              </w:rPr>
            </w:pPr>
            <w:r w:rsidRPr="00FB79D2">
              <w:rPr>
                <w:rFonts w:ascii="仿宋_GB2312" w:eastAsia="仿宋_GB2312" w:hAnsi="宋体"/>
                <w:sz w:val="18"/>
                <w:szCs w:val="18"/>
              </w:rPr>
              <w:t>————</w:t>
            </w:r>
          </w:p>
          <w:p w:rsidR="00E81FCE" w:rsidRPr="00FB79D2" w:rsidRDefault="00E81FCE" w:rsidP="00F61816">
            <w:pPr>
              <w:adjustRightInd w:val="0"/>
              <w:snapToGrid w:val="0"/>
              <w:spacing w:line="400" w:lineRule="exact"/>
              <w:jc w:val="center"/>
              <w:rPr>
                <w:rFonts w:ascii="仿宋_GB2312" w:eastAsia="仿宋_GB2312" w:hAnsi="宋体"/>
                <w:sz w:val="18"/>
                <w:szCs w:val="18"/>
              </w:rPr>
            </w:pPr>
            <w:r w:rsidRPr="00FB79D2">
              <w:rPr>
                <w:rFonts w:ascii="仿宋_GB2312" w:eastAsia="仿宋_GB2312" w:hAnsi="宋体"/>
                <w:sz w:val="18"/>
                <w:szCs w:val="18"/>
              </w:rPr>
              <w:t>————————</w:t>
            </w:r>
          </w:p>
          <w:p w:rsidR="00E81FCE" w:rsidRPr="00FB79D2" w:rsidRDefault="00E81FCE" w:rsidP="00F61816">
            <w:pPr>
              <w:adjustRightInd w:val="0"/>
              <w:snapToGrid w:val="0"/>
              <w:spacing w:line="400" w:lineRule="exact"/>
              <w:jc w:val="center"/>
              <w:rPr>
                <w:rFonts w:ascii="仿宋_GB2312" w:eastAsia="仿宋_GB2312" w:hAnsi="宋体"/>
                <w:sz w:val="18"/>
                <w:szCs w:val="18"/>
              </w:rPr>
            </w:pPr>
            <w:r w:rsidRPr="00FB79D2">
              <w:rPr>
                <w:rFonts w:ascii="仿宋_GB2312" w:eastAsia="仿宋_GB2312" w:hAnsi="宋体"/>
                <w:sz w:val="18"/>
                <w:szCs w:val="18"/>
              </w:rPr>
              <w:t>——</w:t>
            </w:r>
          </w:p>
        </w:tc>
        <w:tc>
          <w:tcPr>
            <w:tcW w:w="32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281" w:type="pct"/>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p>
        </w:tc>
        <w:tc>
          <w:tcPr>
            <w:tcW w:w="559" w:type="pct"/>
            <w:gridSpan w:val="2"/>
            <w:vAlign w:val="center"/>
          </w:tcPr>
          <w:p w:rsidR="00E81FCE" w:rsidRPr="00FB79D2" w:rsidRDefault="00E81FCE" w:rsidP="00F61816">
            <w:pPr>
              <w:adjustRightInd w:val="0"/>
              <w:snapToGrid w:val="0"/>
              <w:spacing w:line="400" w:lineRule="exact"/>
              <w:jc w:val="center"/>
              <w:rPr>
                <w:rFonts w:ascii="仿宋_GB2312" w:eastAsia="仿宋_GB2312" w:hAnsi="宋体"/>
                <w:sz w:val="18"/>
                <w:szCs w:val="18"/>
              </w:rPr>
            </w:pPr>
            <w:r w:rsidRPr="00FB79D2">
              <w:rPr>
                <w:rFonts w:ascii="仿宋_GB2312" w:eastAsia="仿宋_GB2312" w:hAnsi="宋体"/>
                <w:sz w:val="18"/>
                <w:szCs w:val="18"/>
              </w:rPr>
              <w:t>——</w:t>
            </w:r>
          </w:p>
          <w:p w:rsidR="00E81FCE" w:rsidRPr="00FB79D2" w:rsidRDefault="00E81FCE" w:rsidP="00F61816">
            <w:pPr>
              <w:adjustRightInd w:val="0"/>
              <w:snapToGrid w:val="0"/>
              <w:spacing w:line="400" w:lineRule="exact"/>
              <w:jc w:val="center"/>
              <w:rPr>
                <w:rFonts w:ascii="仿宋_GB2312" w:eastAsia="仿宋_GB2312" w:hAnsi="宋体"/>
                <w:sz w:val="18"/>
                <w:szCs w:val="18"/>
              </w:rPr>
            </w:pPr>
            <w:r w:rsidRPr="00FB79D2">
              <w:rPr>
                <w:rFonts w:ascii="仿宋_GB2312" w:eastAsia="仿宋_GB2312" w:hAnsi="宋体"/>
                <w:sz w:val="18"/>
                <w:szCs w:val="18"/>
              </w:rPr>
              <w:t>——</w:t>
            </w:r>
          </w:p>
        </w:tc>
      </w:tr>
      <w:tr w:rsidR="00E81FCE" w:rsidRPr="00FB79D2" w:rsidTr="00F61816">
        <w:trPr>
          <w:trHeight w:val="2007"/>
        </w:trPr>
        <w:tc>
          <w:tcPr>
            <w:tcW w:w="346" w:type="pct"/>
            <w:gridSpan w:val="2"/>
            <w:vAlign w:val="center"/>
          </w:tcPr>
          <w:p w:rsidR="00E81FCE" w:rsidRPr="00FB79D2" w:rsidRDefault="00E81FCE" w:rsidP="00F61816">
            <w:pPr>
              <w:adjustRightInd w:val="0"/>
              <w:snapToGrid w:val="0"/>
              <w:spacing w:line="360" w:lineRule="exact"/>
              <w:jc w:val="center"/>
              <w:rPr>
                <w:rFonts w:ascii="仿宋_GB2312" w:eastAsia="仿宋_GB2312" w:hAnsi="宋体"/>
                <w:sz w:val="21"/>
                <w:szCs w:val="21"/>
              </w:rPr>
            </w:pPr>
            <w:r w:rsidRPr="00FB79D2">
              <w:rPr>
                <w:rFonts w:ascii="仿宋_GB2312" w:eastAsia="仿宋_GB2312" w:hAnsi="宋体" w:hint="eastAsia"/>
                <w:sz w:val="21"/>
                <w:szCs w:val="21"/>
              </w:rPr>
              <w:t>单位申</w:t>
            </w:r>
          </w:p>
          <w:p w:rsidR="00E81FCE" w:rsidRPr="00FB79D2" w:rsidRDefault="00E81FCE" w:rsidP="00F61816">
            <w:pPr>
              <w:adjustRightInd w:val="0"/>
              <w:snapToGrid w:val="0"/>
              <w:spacing w:line="360" w:lineRule="exact"/>
              <w:jc w:val="center"/>
              <w:rPr>
                <w:rFonts w:ascii="仿宋_GB2312" w:eastAsia="仿宋_GB2312" w:hAnsi="宋体"/>
                <w:sz w:val="21"/>
                <w:szCs w:val="21"/>
              </w:rPr>
            </w:pPr>
            <w:r w:rsidRPr="00FB79D2">
              <w:rPr>
                <w:rFonts w:ascii="仿宋_GB2312" w:eastAsia="仿宋_GB2312" w:hAnsi="宋体" w:hint="eastAsia"/>
                <w:sz w:val="21"/>
                <w:szCs w:val="21"/>
              </w:rPr>
              <w:t>报意见</w:t>
            </w:r>
          </w:p>
        </w:tc>
        <w:tc>
          <w:tcPr>
            <w:tcW w:w="1329" w:type="pct"/>
            <w:gridSpan w:val="4"/>
            <w:vAlign w:val="center"/>
          </w:tcPr>
          <w:p w:rsidR="00E81FCE" w:rsidRPr="00FB79D2" w:rsidRDefault="00E81FCE" w:rsidP="00E81FCE">
            <w:pPr>
              <w:widowControl/>
              <w:spacing w:line="400" w:lineRule="exact"/>
              <w:ind w:firstLineChars="150" w:firstLine="31680"/>
              <w:jc w:val="center"/>
              <w:rPr>
                <w:rFonts w:ascii="仿宋_GB2312" w:eastAsia="仿宋_GB2312" w:hAnsi="宋体"/>
                <w:b/>
                <w:sz w:val="21"/>
                <w:szCs w:val="21"/>
              </w:rPr>
            </w:pPr>
          </w:p>
          <w:p w:rsidR="00E81FCE" w:rsidRPr="00FB79D2" w:rsidRDefault="00E81FCE" w:rsidP="00E81FCE">
            <w:pPr>
              <w:widowControl/>
              <w:spacing w:line="400" w:lineRule="exact"/>
              <w:ind w:firstLineChars="150" w:firstLine="31680"/>
              <w:jc w:val="left"/>
              <w:rPr>
                <w:rFonts w:ascii="仿宋_GB2312" w:eastAsia="仿宋_GB2312" w:hAnsi="宋体"/>
                <w:b/>
                <w:sz w:val="21"/>
                <w:szCs w:val="21"/>
              </w:rPr>
            </w:pPr>
            <w:r w:rsidRPr="00FB79D2">
              <w:rPr>
                <w:rFonts w:ascii="仿宋_GB2312" w:eastAsia="仿宋_GB2312" w:hAnsi="宋体" w:hint="eastAsia"/>
                <w:b/>
                <w:sz w:val="21"/>
                <w:szCs w:val="21"/>
              </w:rPr>
              <w:t>个人缴费工资基数已公示（本人签名），同意申报。</w:t>
            </w:r>
          </w:p>
          <w:p w:rsidR="00E81FCE" w:rsidRPr="00FB79D2" w:rsidRDefault="00E81FCE" w:rsidP="00F61816">
            <w:pPr>
              <w:adjustRightInd w:val="0"/>
              <w:snapToGrid w:val="0"/>
              <w:spacing w:line="400" w:lineRule="exact"/>
              <w:jc w:val="left"/>
              <w:rPr>
                <w:rFonts w:ascii="仿宋_GB2312" w:eastAsia="仿宋_GB2312" w:hAnsi="宋体"/>
                <w:sz w:val="21"/>
                <w:szCs w:val="21"/>
              </w:rPr>
            </w:pPr>
            <w:r w:rsidRPr="00FB79D2">
              <w:rPr>
                <w:rFonts w:ascii="仿宋_GB2312" w:eastAsia="仿宋_GB2312" w:hAnsi="宋体" w:hint="eastAsia"/>
                <w:sz w:val="21"/>
                <w:szCs w:val="21"/>
              </w:rPr>
              <w:t>单位负责人签名：</w:t>
            </w:r>
          </w:p>
          <w:p w:rsidR="00E81FCE" w:rsidRPr="00FB79D2" w:rsidRDefault="00E81FCE" w:rsidP="00F61816">
            <w:pPr>
              <w:adjustRightInd w:val="0"/>
              <w:snapToGrid w:val="0"/>
              <w:spacing w:line="400" w:lineRule="exact"/>
              <w:jc w:val="center"/>
              <w:rPr>
                <w:rFonts w:ascii="仿宋_GB2312" w:eastAsia="仿宋_GB2312" w:hAnsi="宋体"/>
                <w:sz w:val="21"/>
                <w:szCs w:val="21"/>
              </w:rPr>
            </w:pPr>
            <w:r>
              <w:rPr>
                <w:rFonts w:ascii="仿宋_GB2312" w:eastAsia="仿宋_GB2312" w:hAnsi="宋体"/>
                <w:sz w:val="21"/>
                <w:szCs w:val="21"/>
              </w:rPr>
              <w:t xml:space="preserve">                  </w:t>
            </w:r>
            <w:r w:rsidRPr="00FB79D2">
              <w:rPr>
                <w:rFonts w:ascii="仿宋_GB2312" w:eastAsia="仿宋_GB2312" w:hAnsi="宋体" w:hint="eastAsia"/>
                <w:sz w:val="21"/>
                <w:szCs w:val="21"/>
              </w:rPr>
              <w:t>年</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月</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日</w:t>
            </w:r>
          </w:p>
        </w:tc>
        <w:tc>
          <w:tcPr>
            <w:tcW w:w="468" w:type="pct"/>
            <w:gridSpan w:val="2"/>
            <w:vAlign w:val="center"/>
          </w:tcPr>
          <w:p w:rsidR="00E81FCE" w:rsidRPr="00FB79D2" w:rsidRDefault="00E81FCE" w:rsidP="00F61816">
            <w:pPr>
              <w:widowControl/>
              <w:spacing w:line="400" w:lineRule="exact"/>
              <w:jc w:val="center"/>
              <w:rPr>
                <w:rFonts w:ascii="仿宋_GB2312" w:eastAsia="仿宋_GB2312" w:hAnsi="宋体"/>
                <w:sz w:val="21"/>
                <w:szCs w:val="21"/>
              </w:rPr>
            </w:pPr>
            <w:r w:rsidRPr="00FB79D2">
              <w:rPr>
                <w:rFonts w:ascii="仿宋_GB2312" w:eastAsia="仿宋_GB2312" w:hAnsi="宋体" w:hint="eastAsia"/>
                <w:sz w:val="21"/>
                <w:szCs w:val="21"/>
              </w:rPr>
              <w:t>主管部门</w:t>
            </w:r>
          </w:p>
          <w:p w:rsidR="00E81FCE" w:rsidRPr="00FB79D2" w:rsidRDefault="00E81FCE" w:rsidP="00F61816">
            <w:pPr>
              <w:widowControl/>
              <w:spacing w:line="400" w:lineRule="exact"/>
              <w:jc w:val="center"/>
              <w:rPr>
                <w:rFonts w:ascii="仿宋_GB2312" w:eastAsia="仿宋_GB2312" w:hAnsi="宋体"/>
                <w:sz w:val="21"/>
                <w:szCs w:val="21"/>
              </w:rPr>
            </w:pPr>
            <w:r w:rsidRPr="00FB79D2">
              <w:rPr>
                <w:rFonts w:ascii="仿宋_GB2312" w:eastAsia="仿宋_GB2312" w:hAnsi="宋体" w:hint="eastAsia"/>
                <w:sz w:val="21"/>
                <w:szCs w:val="21"/>
              </w:rPr>
              <w:t>审核意见</w:t>
            </w:r>
          </w:p>
        </w:tc>
        <w:tc>
          <w:tcPr>
            <w:tcW w:w="1218" w:type="pct"/>
            <w:gridSpan w:val="5"/>
            <w:vAlign w:val="center"/>
          </w:tcPr>
          <w:p w:rsidR="00E81FCE" w:rsidRPr="00FB79D2" w:rsidRDefault="00E81FCE" w:rsidP="00F61816">
            <w:pPr>
              <w:adjustRightInd w:val="0"/>
              <w:snapToGrid w:val="0"/>
              <w:spacing w:line="400" w:lineRule="exact"/>
              <w:jc w:val="center"/>
              <w:rPr>
                <w:rFonts w:ascii="仿宋_GB2312" w:eastAsia="仿宋_GB2312" w:hAnsi="宋体"/>
                <w:sz w:val="21"/>
                <w:szCs w:val="21"/>
              </w:rPr>
            </w:pPr>
          </w:p>
          <w:p w:rsidR="00E81FCE" w:rsidRPr="00FB79D2" w:rsidRDefault="00E81FCE" w:rsidP="00E81FCE">
            <w:pPr>
              <w:adjustRightInd w:val="0"/>
              <w:snapToGrid w:val="0"/>
              <w:spacing w:line="400" w:lineRule="exact"/>
              <w:ind w:firstLineChars="450" w:firstLine="31680"/>
              <w:jc w:val="center"/>
              <w:rPr>
                <w:rFonts w:ascii="仿宋_GB2312" w:eastAsia="仿宋_GB2312" w:hAnsi="宋体"/>
                <w:sz w:val="21"/>
                <w:szCs w:val="21"/>
              </w:rPr>
            </w:pPr>
          </w:p>
          <w:p w:rsidR="00E81FCE" w:rsidRPr="00FB79D2" w:rsidRDefault="00E81FCE" w:rsidP="00E81FCE">
            <w:pPr>
              <w:adjustRightInd w:val="0"/>
              <w:snapToGrid w:val="0"/>
              <w:spacing w:line="400" w:lineRule="exact"/>
              <w:ind w:firstLineChars="1000" w:firstLine="31680"/>
              <w:jc w:val="center"/>
              <w:rPr>
                <w:rFonts w:ascii="仿宋_GB2312" w:eastAsia="仿宋_GB2312" w:hAnsi="宋体"/>
                <w:sz w:val="21"/>
                <w:szCs w:val="21"/>
              </w:rPr>
            </w:pPr>
            <w:r w:rsidRPr="00FB79D2">
              <w:rPr>
                <w:rFonts w:ascii="仿宋_GB2312" w:eastAsia="仿宋_GB2312" w:hAnsi="宋体" w:hint="eastAsia"/>
                <w:sz w:val="21"/>
                <w:szCs w:val="21"/>
              </w:rPr>
              <w:t>（盖章）</w:t>
            </w:r>
          </w:p>
          <w:p w:rsidR="00E81FCE" w:rsidRPr="00FB79D2" w:rsidRDefault="00E81FCE" w:rsidP="00F61816">
            <w:pPr>
              <w:adjustRightInd w:val="0"/>
              <w:snapToGrid w:val="0"/>
              <w:spacing w:line="400" w:lineRule="exact"/>
              <w:jc w:val="center"/>
              <w:rPr>
                <w:rFonts w:ascii="仿宋_GB2312" w:eastAsia="仿宋_GB2312" w:hAnsi="宋体"/>
                <w:sz w:val="21"/>
                <w:szCs w:val="21"/>
              </w:rPr>
            </w:pPr>
            <w:r>
              <w:rPr>
                <w:rFonts w:ascii="仿宋_GB2312" w:eastAsia="仿宋_GB2312" w:hAnsi="宋体"/>
                <w:sz w:val="21"/>
                <w:szCs w:val="21"/>
              </w:rPr>
              <w:t xml:space="preserve">                   </w:t>
            </w:r>
            <w:r w:rsidRPr="00FB79D2">
              <w:rPr>
                <w:rFonts w:ascii="仿宋_GB2312" w:eastAsia="仿宋_GB2312" w:hAnsi="宋体" w:hint="eastAsia"/>
                <w:sz w:val="21"/>
                <w:szCs w:val="21"/>
              </w:rPr>
              <w:t>年</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月</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日</w:t>
            </w:r>
          </w:p>
        </w:tc>
        <w:tc>
          <w:tcPr>
            <w:tcW w:w="515" w:type="pct"/>
            <w:gridSpan w:val="3"/>
            <w:vAlign w:val="center"/>
          </w:tcPr>
          <w:p w:rsidR="00E81FCE" w:rsidRPr="00FB79D2" w:rsidRDefault="00E81FCE" w:rsidP="00F61816">
            <w:pPr>
              <w:widowControl/>
              <w:spacing w:line="400" w:lineRule="exact"/>
              <w:jc w:val="center"/>
              <w:rPr>
                <w:rFonts w:ascii="仿宋_GB2312" w:eastAsia="仿宋_GB2312" w:hAnsi="宋体"/>
                <w:sz w:val="21"/>
                <w:szCs w:val="21"/>
              </w:rPr>
            </w:pPr>
          </w:p>
          <w:p w:rsidR="00E81FCE" w:rsidRPr="00FB79D2" w:rsidRDefault="00E81FCE" w:rsidP="00F61816">
            <w:pPr>
              <w:widowControl/>
              <w:spacing w:line="400" w:lineRule="exact"/>
              <w:jc w:val="center"/>
              <w:rPr>
                <w:rFonts w:ascii="仿宋_GB2312" w:eastAsia="仿宋_GB2312" w:hAnsi="宋体"/>
                <w:sz w:val="21"/>
                <w:szCs w:val="21"/>
              </w:rPr>
            </w:pPr>
            <w:r w:rsidRPr="00FB79D2">
              <w:rPr>
                <w:rFonts w:ascii="仿宋_GB2312" w:eastAsia="仿宋_GB2312" w:hAnsi="宋体" w:hint="eastAsia"/>
                <w:sz w:val="21"/>
                <w:szCs w:val="21"/>
              </w:rPr>
              <w:t>社保经办机</w:t>
            </w:r>
          </w:p>
          <w:p w:rsidR="00E81FCE" w:rsidRPr="00FB79D2" w:rsidRDefault="00E81FCE" w:rsidP="00F61816">
            <w:pPr>
              <w:widowControl/>
              <w:spacing w:line="400" w:lineRule="exact"/>
              <w:jc w:val="center"/>
              <w:rPr>
                <w:rFonts w:ascii="仿宋_GB2312" w:eastAsia="仿宋_GB2312" w:hAnsi="宋体"/>
                <w:sz w:val="21"/>
                <w:szCs w:val="21"/>
              </w:rPr>
            </w:pPr>
            <w:r w:rsidRPr="00FB79D2">
              <w:rPr>
                <w:rFonts w:ascii="仿宋_GB2312" w:eastAsia="仿宋_GB2312" w:hAnsi="宋体" w:hint="eastAsia"/>
                <w:sz w:val="21"/>
                <w:szCs w:val="21"/>
              </w:rPr>
              <w:t>构受理意见</w:t>
            </w:r>
          </w:p>
          <w:p w:rsidR="00E81FCE" w:rsidRPr="00FB79D2" w:rsidRDefault="00E81FCE" w:rsidP="00F61816">
            <w:pPr>
              <w:adjustRightInd w:val="0"/>
              <w:snapToGrid w:val="0"/>
              <w:spacing w:line="400" w:lineRule="exact"/>
              <w:jc w:val="center"/>
              <w:rPr>
                <w:rFonts w:ascii="仿宋_GB2312" w:eastAsia="仿宋_GB2312" w:hAnsi="宋体"/>
                <w:sz w:val="21"/>
                <w:szCs w:val="21"/>
              </w:rPr>
            </w:pPr>
          </w:p>
        </w:tc>
        <w:tc>
          <w:tcPr>
            <w:tcW w:w="1124" w:type="pct"/>
            <w:gridSpan w:val="4"/>
            <w:vAlign w:val="center"/>
          </w:tcPr>
          <w:p w:rsidR="00E81FCE" w:rsidRPr="00FB79D2" w:rsidRDefault="00E81FCE" w:rsidP="00F61816">
            <w:pPr>
              <w:widowControl/>
              <w:jc w:val="center"/>
              <w:rPr>
                <w:rFonts w:ascii="仿宋_GB2312" w:eastAsia="仿宋_GB2312" w:hAnsi="宋体"/>
                <w:sz w:val="21"/>
                <w:szCs w:val="21"/>
              </w:rPr>
            </w:pPr>
          </w:p>
          <w:p w:rsidR="00E81FCE" w:rsidRPr="00FB79D2" w:rsidRDefault="00E81FCE" w:rsidP="00E81FCE">
            <w:pPr>
              <w:adjustRightInd w:val="0"/>
              <w:snapToGrid w:val="0"/>
              <w:spacing w:line="400" w:lineRule="exact"/>
              <w:ind w:firstLineChars="450" w:firstLine="31680"/>
              <w:jc w:val="center"/>
              <w:rPr>
                <w:rFonts w:ascii="仿宋_GB2312" w:eastAsia="仿宋_GB2312" w:hAnsi="宋体"/>
                <w:sz w:val="21"/>
                <w:szCs w:val="21"/>
              </w:rPr>
            </w:pPr>
          </w:p>
          <w:p w:rsidR="00E81FCE" w:rsidRPr="00FB79D2" w:rsidRDefault="00E81FCE" w:rsidP="00E81FCE">
            <w:pPr>
              <w:adjustRightInd w:val="0"/>
              <w:snapToGrid w:val="0"/>
              <w:spacing w:line="400" w:lineRule="exact"/>
              <w:ind w:firstLineChars="600" w:firstLine="31680"/>
              <w:jc w:val="center"/>
              <w:rPr>
                <w:rFonts w:ascii="仿宋_GB2312" w:eastAsia="仿宋_GB2312" w:hAnsi="宋体"/>
                <w:sz w:val="21"/>
                <w:szCs w:val="21"/>
              </w:rPr>
            </w:pPr>
            <w:r w:rsidRPr="00FB79D2">
              <w:rPr>
                <w:rFonts w:ascii="仿宋_GB2312" w:eastAsia="仿宋_GB2312" w:hAnsi="宋体" w:hint="eastAsia"/>
                <w:sz w:val="21"/>
                <w:szCs w:val="21"/>
              </w:rPr>
              <w:t>（盖章）</w:t>
            </w:r>
          </w:p>
          <w:p w:rsidR="00E81FCE" w:rsidRPr="00FB79D2" w:rsidRDefault="00E81FCE" w:rsidP="00F61816">
            <w:pPr>
              <w:widowControl/>
              <w:jc w:val="center"/>
              <w:rPr>
                <w:rFonts w:ascii="仿宋_GB2312" w:eastAsia="仿宋_GB2312" w:hAnsi="宋体"/>
                <w:sz w:val="21"/>
                <w:szCs w:val="21"/>
              </w:rPr>
            </w:pPr>
            <w:r>
              <w:rPr>
                <w:rFonts w:ascii="仿宋_GB2312" w:eastAsia="仿宋_GB2312" w:hAnsi="宋体"/>
                <w:sz w:val="21"/>
                <w:szCs w:val="21"/>
              </w:rPr>
              <w:t xml:space="preserve">             </w:t>
            </w:r>
            <w:r w:rsidRPr="00FB79D2">
              <w:rPr>
                <w:rFonts w:ascii="仿宋_GB2312" w:eastAsia="仿宋_GB2312" w:hAnsi="宋体" w:hint="eastAsia"/>
                <w:sz w:val="21"/>
                <w:szCs w:val="21"/>
              </w:rPr>
              <w:t>年</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月</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日</w:t>
            </w:r>
          </w:p>
        </w:tc>
      </w:tr>
    </w:tbl>
    <w:p w:rsidR="00E81FCE" w:rsidRPr="00FB79D2" w:rsidRDefault="00E81FCE" w:rsidP="00196A40">
      <w:pPr>
        <w:adjustRightInd w:val="0"/>
        <w:snapToGrid w:val="0"/>
        <w:spacing w:line="400" w:lineRule="exact"/>
        <w:rPr>
          <w:rFonts w:ascii="仿宋_GB2312" w:eastAsia="仿宋_GB2312" w:hAnsi="宋体"/>
          <w:b/>
          <w:sz w:val="21"/>
          <w:szCs w:val="21"/>
        </w:rPr>
      </w:pPr>
      <w:r w:rsidRPr="00FB79D2">
        <w:rPr>
          <w:rFonts w:ascii="仿宋_GB2312" w:eastAsia="仿宋_GB2312" w:hAnsi="宋体" w:hint="eastAsia"/>
          <w:b/>
          <w:sz w:val="21"/>
          <w:szCs w:val="21"/>
        </w:rPr>
        <w:t>说明：</w:t>
      </w:r>
      <w:r w:rsidRPr="00FB79D2">
        <w:rPr>
          <w:rFonts w:ascii="仿宋_GB2312" w:eastAsia="仿宋_GB2312" w:hAnsi="宋体"/>
          <w:b/>
          <w:sz w:val="21"/>
          <w:szCs w:val="21"/>
        </w:rPr>
        <w:t>1</w:t>
      </w:r>
      <w:r w:rsidRPr="00FB79D2">
        <w:rPr>
          <w:rFonts w:ascii="仿宋_GB2312" w:eastAsia="仿宋_GB2312" w:hAnsi="宋体" w:hint="eastAsia"/>
          <w:b/>
          <w:sz w:val="21"/>
          <w:szCs w:val="21"/>
        </w:rPr>
        <w:t>、绩效奖、文明奖、综治奖不纳入缴费基数申报范围。</w:t>
      </w:r>
      <w:r w:rsidRPr="00FB79D2">
        <w:rPr>
          <w:rFonts w:ascii="仿宋_GB2312" w:eastAsia="仿宋_GB2312" w:hAnsi="宋体"/>
          <w:b/>
          <w:sz w:val="21"/>
          <w:szCs w:val="21"/>
        </w:rPr>
        <w:t>2</w:t>
      </w:r>
      <w:r w:rsidRPr="00FB79D2">
        <w:rPr>
          <w:rFonts w:ascii="仿宋_GB2312" w:eastAsia="仿宋_GB2312" w:hAnsi="宋体" w:hint="eastAsia"/>
          <w:b/>
          <w:sz w:val="21"/>
          <w:szCs w:val="21"/>
        </w:rPr>
        <w:t>、</w:t>
      </w:r>
      <w:r w:rsidRPr="00FB79D2">
        <w:rPr>
          <w:rFonts w:ascii="仿宋_GB2312" w:eastAsia="仿宋_GB2312" w:hAnsi="宋体" w:hint="eastAsia"/>
          <w:sz w:val="21"/>
          <w:szCs w:val="21"/>
        </w:rPr>
        <w:t>以上项目填写真实，并已告知参保人员本人，若与实际情况不符，愿承担相关责任。</w:t>
      </w:r>
    </w:p>
    <w:p w:rsidR="00E81FCE" w:rsidRPr="00FB79D2" w:rsidRDefault="00E81FCE" w:rsidP="00092031">
      <w:pPr>
        <w:adjustRightInd w:val="0"/>
        <w:snapToGrid w:val="0"/>
        <w:spacing w:line="400" w:lineRule="exact"/>
        <w:ind w:firstLineChars="300" w:firstLine="31680"/>
        <w:rPr>
          <w:rFonts w:ascii="仿宋_GB2312" w:eastAsia="仿宋_GB2312" w:hAnsi="宋体"/>
          <w:sz w:val="21"/>
          <w:szCs w:val="21"/>
        </w:rPr>
      </w:pPr>
      <w:r w:rsidRPr="00FB79D2">
        <w:rPr>
          <w:rFonts w:ascii="仿宋_GB2312" w:eastAsia="仿宋_GB2312" w:hAnsi="宋体"/>
          <w:sz w:val="21"/>
          <w:szCs w:val="21"/>
        </w:rPr>
        <w:t>3</w:t>
      </w:r>
      <w:r w:rsidRPr="00FB79D2">
        <w:rPr>
          <w:rFonts w:ascii="仿宋_GB2312" w:eastAsia="仿宋_GB2312" w:hAnsi="宋体" w:hint="eastAsia"/>
          <w:sz w:val="21"/>
          <w:szCs w:val="21"/>
        </w:rPr>
        <w:t>、本表</w:t>
      </w:r>
      <w:r w:rsidRPr="00FB79D2">
        <w:rPr>
          <w:rFonts w:ascii="仿宋_GB2312" w:eastAsia="仿宋_GB2312" w:hAnsi="宋体"/>
          <w:sz w:val="21"/>
          <w:szCs w:val="21"/>
        </w:rPr>
        <w:t>1</w:t>
      </w:r>
      <w:r w:rsidRPr="00FB79D2">
        <w:rPr>
          <w:rFonts w:ascii="仿宋_GB2312" w:eastAsia="仿宋_GB2312" w:hAnsi="宋体" w:hint="eastAsia"/>
          <w:sz w:val="21"/>
          <w:szCs w:val="21"/>
        </w:rPr>
        <w:t>式</w:t>
      </w:r>
      <w:r w:rsidRPr="00FB79D2">
        <w:rPr>
          <w:rFonts w:ascii="仿宋_GB2312" w:eastAsia="仿宋_GB2312" w:hAnsi="宋体"/>
          <w:sz w:val="21"/>
          <w:szCs w:val="21"/>
        </w:rPr>
        <w:t>2</w:t>
      </w:r>
      <w:r w:rsidRPr="00FB79D2">
        <w:rPr>
          <w:rFonts w:ascii="仿宋_GB2312" w:eastAsia="仿宋_GB2312" w:hAnsi="宋体" w:hint="eastAsia"/>
          <w:sz w:val="21"/>
          <w:szCs w:val="21"/>
        </w:rPr>
        <w:t>份，参保单位和社保机构各一份。</w:t>
      </w:r>
    </w:p>
    <w:p w:rsidR="00E81FCE" w:rsidRPr="00FB79D2" w:rsidRDefault="00E81FCE" w:rsidP="00FC227E">
      <w:pPr>
        <w:adjustRightInd w:val="0"/>
        <w:snapToGrid w:val="0"/>
        <w:spacing w:line="400" w:lineRule="exact"/>
        <w:rPr>
          <w:rFonts w:ascii="仿宋_GB2312" w:eastAsia="仿宋_GB2312" w:hAnsi="宋体"/>
          <w:sz w:val="21"/>
          <w:szCs w:val="21"/>
        </w:rPr>
      </w:pPr>
      <w:r w:rsidRPr="00FB79D2">
        <w:rPr>
          <w:rFonts w:ascii="仿宋_GB2312" w:eastAsia="仿宋_GB2312" w:hAnsi="宋体" w:hint="eastAsia"/>
          <w:sz w:val="21"/>
          <w:szCs w:val="21"/>
        </w:rPr>
        <w:t>经办人：</w:t>
      </w:r>
      <w:r w:rsidRPr="00FB79D2">
        <w:rPr>
          <w:rFonts w:ascii="仿宋_GB2312" w:eastAsia="仿宋_GB2312" w:hAnsi="宋体"/>
          <w:sz w:val="21"/>
          <w:szCs w:val="21"/>
          <w:u w:val="single"/>
        </w:rPr>
        <w:t xml:space="preserve">              </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联系电话：</w:t>
      </w:r>
      <w:r w:rsidRPr="00FB79D2">
        <w:rPr>
          <w:rFonts w:ascii="仿宋_GB2312" w:eastAsia="仿宋_GB2312" w:hAnsi="宋体"/>
          <w:sz w:val="21"/>
          <w:szCs w:val="21"/>
          <w:u w:val="single"/>
        </w:rPr>
        <w:t xml:space="preserve">                   </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申报日期：</w:t>
      </w:r>
      <w:r w:rsidRPr="00FB79D2">
        <w:rPr>
          <w:rFonts w:ascii="仿宋_GB2312" w:eastAsia="仿宋_GB2312" w:hAnsi="宋体"/>
          <w:sz w:val="21"/>
          <w:szCs w:val="21"/>
          <w:u w:val="single"/>
        </w:rPr>
        <w:t xml:space="preserve">      </w:t>
      </w:r>
      <w:r w:rsidRPr="00FB79D2">
        <w:rPr>
          <w:rFonts w:ascii="仿宋_GB2312" w:eastAsia="仿宋_GB2312" w:hAnsi="宋体" w:hint="eastAsia"/>
          <w:sz w:val="21"/>
          <w:szCs w:val="21"/>
        </w:rPr>
        <w:t>年</w:t>
      </w:r>
      <w:r w:rsidRPr="00FB79D2">
        <w:rPr>
          <w:rFonts w:ascii="仿宋_GB2312" w:eastAsia="仿宋_GB2312" w:hAnsi="宋体"/>
          <w:sz w:val="21"/>
          <w:szCs w:val="21"/>
          <w:u w:val="single"/>
        </w:rPr>
        <w:t xml:space="preserve">    </w:t>
      </w:r>
      <w:r w:rsidRPr="00FB79D2">
        <w:rPr>
          <w:rFonts w:ascii="仿宋_GB2312" w:eastAsia="仿宋_GB2312" w:hAnsi="宋体" w:hint="eastAsia"/>
          <w:sz w:val="21"/>
          <w:szCs w:val="21"/>
        </w:rPr>
        <w:t>月</w:t>
      </w:r>
      <w:r w:rsidRPr="00FB79D2">
        <w:rPr>
          <w:rFonts w:ascii="仿宋_GB2312" w:eastAsia="仿宋_GB2312" w:hAnsi="宋体"/>
          <w:sz w:val="21"/>
          <w:szCs w:val="21"/>
          <w:u w:val="single"/>
        </w:rPr>
        <w:t xml:space="preserve">    </w:t>
      </w:r>
      <w:r w:rsidRPr="00FB79D2">
        <w:rPr>
          <w:rFonts w:ascii="仿宋_GB2312" w:eastAsia="仿宋_GB2312" w:hAnsi="宋体" w:hint="eastAsia"/>
          <w:sz w:val="21"/>
          <w:szCs w:val="21"/>
        </w:rPr>
        <w:t>日</w:t>
      </w:r>
      <w:r w:rsidRPr="00FB79D2">
        <w:rPr>
          <w:rFonts w:ascii="仿宋_GB2312" w:eastAsia="仿宋_GB2312" w:hAnsi="宋体"/>
          <w:sz w:val="21"/>
          <w:szCs w:val="21"/>
        </w:rPr>
        <w:t xml:space="preserve">      </w:t>
      </w:r>
      <w:r w:rsidRPr="00FB79D2">
        <w:rPr>
          <w:rFonts w:ascii="仿宋_GB2312" w:eastAsia="仿宋_GB2312" w:hAnsi="宋体" w:hint="eastAsia"/>
          <w:sz w:val="21"/>
          <w:szCs w:val="21"/>
        </w:rPr>
        <w:t>本页第</w:t>
      </w:r>
      <w:r w:rsidRPr="00FB79D2">
        <w:rPr>
          <w:rFonts w:ascii="仿宋_GB2312" w:eastAsia="仿宋_GB2312" w:hAnsi="宋体"/>
          <w:sz w:val="21"/>
          <w:szCs w:val="21"/>
          <w:u w:val="single"/>
        </w:rPr>
        <w:t xml:space="preserve">     </w:t>
      </w:r>
      <w:r w:rsidRPr="00FB79D2">
        <w:rPr>
          <w:rFonts w:ascii="仿宋_GB2312" w:eastAsia="仿宋_GB2312" w:hAnsi="宋体" w:hint="eastAsia"/>
          <w:sz w:val="21"/>
          <w:szCs w:val="21"/>
        </w:rPr>
        <w:t>页，共</w:t>
      </w:r>
      <w:r w:rsidRPr="00FB79D2">
        <w:rPr>
          <w:rFonts w:ascii="仿宋_GB2312" w:eastAsia="仿宋_GB2312" w:hAnsi="宋体"/>
          <w:sz w:val="21"/>
          <w:szCs w:val="21"/>
          <w:u w:val="single"/>
        </w:rPr>
        <w:t xml:space="preserve">     </w:t>
      </w:r>
      <w:r w:rsidRPr="00FB79D2">
        <w:rPr>
          <w:rFonts w:ascii="仿宋_GB2312" w:eastAsia="仿宋_GB2312" w:hAnsi="宋体" w:hint="eastAsia"/>
          <w:sz w:val="21"/>
          <w:szCs w:val="21"/>
        </w:rPr>
        <w:t>页。</w:t>
      </w:r>
    </w:p>
    <w:p w:rsidR="00E81FCE" w:rsidRPr="0013270A" w:rsidRDefault="00E81FCE" w:rsidP="004777BE">
      <w:pPr>
        <w:adjustRightInd w:val="0"/>
        <w:snapToGrid w:val="0"/>
        <w:spacing w:line="592" w:lineRule="exact"/>
        <w:jc w:val="left"/>
        <w:rPr>
          <w:szCs w:val="32"/>
        </w:rPr>
        <w:sectPr w:rsidR="00E81FCE" w:rsidRPr="0013270A" w:rsidSect="00FC227E">
          <w:headerReference w:type="even" r:id="rId9"/>
          <w:headerReference w:type="default" r:id="rId10"/>
          <w:footerReference w:type="even" r:id="rId11"/>
          <w:footerReference w:type="default" r:id="rId12"/>
          <w:headerReference w:type="first" r:id="rId13"/>
          <w:footerReference w:type="first" r:id="rId14"/>
          <w:pgSz w:w="16838" w:h="11906" w:orient="landscape" w:code="9"/>
          <w:pgMar w:top="1134" w:right="964" w:bottom="1021" w:left="964" w:header="851" w:footer="794" w:gutter="0"/>
          <w:pgNumType w:fmt="numberInDash"/>
          <w:cols w:space="425"/>
          <w:titlePg/>
          <w:docGrid w:type="lines" w:linePitch="580" w:charSpace="-439"/>
        </w:sectPr>
      </w:pPr>
    </w:p>
    <w:p w:rsidR="00E81FCE" w:rsidRPr="00FB79D2" w:rsidRDefault="00E81FCE" w:rsidP="004777BE">
      <w:pPr>
        <w:adjustRightInd w:val="0"/>
        <w:snapToGrid w:val="0"/>
        <w:spacing w:line="592" w:lineRule="exact"/>
        <w:rPr>
          <w:rFonts w:ascii="仿宋_GB2312" w:eastAsia="仿宋_GB2312" w:hAnsi="宋体"/>
          <w:szCs w:val="32"/>
        </w:rPr>
      </w:pPr>
      <w:r w:rsidRPr="00FB79D2">
        <w:rPr>
          <w:rFonts w:ascii="仿宋_GB2312" w:eastAsia="仿宋_GB2312" w:hAnsi="宋体" w:hint="eastAsia"/>
          <w:szCs w:val="32"/>
        </w:rPr>
        <w:t>附件三：</w:t>
      </w:r>
    </w:p>
    <w:p w:rsidR="00E81FCE" w:rsidRDefault="00E81FCE" w:rsidP="00247F74">
      <w:pPr>
        <w:adjustRightInd w:val="0"/>
        <w:snapToGrid w:val="0"/>
        <w:spacing w:line="480" w:lineRule="exact"/>
        <w:rPr>
          <w:rFonts w:ascii="宋体" w:eastAsia="宋体" w:hAnsi="宋体"/>
          <w:sz w:val="21"/>
          <w:szCs w:val="21"/>
        </w:rPr>
      </w:pPr>
    </w:p>
    <w:p w:rsidR="00E81FCE" w:rsidRPr="00661B9B" w:rsidRDefault="00E81FCE" w:rsidP="00F85225">
      <w:pPr>
        <w:adjustRightInd w:val="0"/>
        <w:snapToGrid w:val="0"/>
        <w:spacing w:line="560" w:lineRule="exact"/>
        <w:jc w:val="center"/>
        <w:rPr>
          <w:rFonts w:ascii="方正小标宋简体" w:eastAsia="方正小标宋简体"/>
          <w:sz w:val="44"/>
          <w:szCs w:val="44"/>
        </w:rPr>
      </w:pPr>
      <w:r w:rsidRPr="00661B9B">
        <w:rPr>
          <w:rFonts w:ascii="方正小标宋简体" w:eastAsia="方正小标宋简体"/>
          <w:sz w:val="44"/>
          <w:szCs w:val="44"/>
        </w:rPr>
        <w:t>2018</w:t>
      </w:r>
      <w:r w:rsidRPr="00661B9B">
        <w:rPr>
          <w:rFonts w:ascii="方正小标宋简体" w:eastAsia="方正小标宋简体" w:hint="eastAsia"/>
          <w:sz w:val="44"/>
          <w:szCs w:val="44"/>
        </w:rPr>
        <w:t>年度缴费工资基数申报资料、填报注意</w:t>
      </w:r>
    </w:p>
    <w:p w:rsidR="00E81FCE" w:rsidRPr="00661B9B" w:rsidRDefault="00E81FCE" w:rsidP="00F85225">
      <w:pPr>
        <w:adjustRightInd w:val="0"/>
        <w:snapToGrid w:val="0"/>
        <w:spacing w:line="560" w:lineRule="exact"/>
        <w:jc w:val="center"/>
        <w:rPr>
          <w:rFonts w:ascii="方正小标宋简体" w:eastAsia="方正小标宋简体"/>
          <w:sz w:val="44"/>
          <w:szCs w:val="44"/>
        </w:rPr>
      </w:pPr>
      <w:r w:rsidRPr="00661B9B">
        <w:rPr>
          <w:rFonts w:ascii="方正小标宋简体" w:eastAsia="方正小标宋简体" w:hint="eastAsia"/>
          <w:sz w:val="44"/>
          <w:szCs w:val="44"/>
        </w:rPr>
        <w:t>事项及缴费工资基数计算说明</w:t>
      </w:r>
    </w:p>
    <w:p w:rsidR="00E81FCE" w:rsidRDefault="00E81FCE" w:rsidP="00F85225">
      <w:pPr>
        <w:adjustRightInd w:val="0"/>
        <w:snapToGrid w:val="0"/>
        <w:spacing w:line="560" w:lineRule="exact"/>
        <w:rPr>
          <w:rFonts w:ascii="宋体" w:eastAsia="宋体" w:hAnsi="宋体"/>
          <w:szCs w:val="32"/>
        </w:rPr>
      </w:pPr>
      <w:r>
        <w:rPr>
          <w:rFonts w:ascii="宋体" w:eastAsia="宋体" w:hAnsi="宋体"/>
          <w:szCs w:val="32"/>
        </w:rPr>
        <w:t xml:space="preserve">    </w:t>
      </w:r>
    </w:p>
    <w:p w:rsidR="00E81FCE" w:rsidRPr="00FC6787" w:rsidRDefault="00E81FCE" w:rsidP="00B5421C">
      <w:pPr>
        <w:adjustRightInd w:val="0"/>
        <w:snapToGrid w:val="0"/>
        <w:spacing w:line="540" w:lineRule="exact"/>
        <w:rPr>
          <w:rFonts w:ascii="黑体" w:eastAsia="黑体" w:hAnsi="宋体"/>
          <w:szCs w:val="32"/>
        </w:rPr>
      </w:pPr>
      <w:r>
        <w:rPr>
          <w:rFonts w:ascii="宋体" w:eastAsia="宋体" w:hAnsi="宋体"/>
          <w:szCs w:val="32"/>
        </w:rPr>
        <w:t xml:space="preserve">   </w:t>
      </w:r>
      <w:r w:rsidRPr="00FC6787">
        <w:rPr>
          <w:rFonts w:ascii="黑体" w:eastAsia="黑体" w:hAnsi="宋体"/>
          <w:szCs w:val="32"/>
        </w:rPr>
        <w:t xml:space="preserve"> </w:t>
      </w:r>
      <w:r w:rsidRPr="00FC6787">
        <w:rPr>
          <w:rFonts w:ascii="黑体" w:eastAsia="黑体" w:hAnsi="宋体" w:hint="eastAsia"/>
          <w:szCs w:val="32"/>
        </w:rPr>
        <w:t>一、申报资料</w:t>
      </w:r>
    </w:p>
    <w:p w:rsidR="00E81FCE" w:rsidRPr="002A6AE8" w:rsidRDefault="00E81FCE" w:rsidP="00B5421C">
      <w:pPr>
        <w:adjustRightInd w:val="0"/>
        <w:snapToGrid w:val="0"/>
        <w:spacing w:line="540" w:lineRule="exact"/>
        <w:rPr>
          <w:rFonts w:ascii="仿宋_GB2312" w:eastAsia="仿宋_GB2312" w:hAnsi="宋体"/>
          <w:szCs w:val="32"/>
        </w:rPr>
      </w:pPr>
      <w:r>
        <w:rPr>
          <w:rFonts w:ascii="宋体" w:eastAsia="宋体" w:hAnsi="宋体"/>
          <w:szCs w:val="32"/>
        </w:rPr>
        <w:t xml:space="preserve">   </w:t>
      </w:r>
      <w:r w:rsidRPr="002A6AE8">
        <w:rPr>
          <w:rFonts w:ascii="仿宋_GB2312" w:eastAsia="仿宋_GB2312" w:hAnsi="宋体"/>
          <w:szCs w:val="32"/>
        </w:rPr>
        <w:t xml:space="preserve"> 1</w:t>
      </w:r>
      <w:r w:rsidRPr="002A6AE8">
        <w:rPr>
          <w:rFonts w:ascii="仿宋_GB2312" w:eastAsia="仿宋_GB2312" w:hAnsi="宋体" w:hint="eastAsia"/>
          <w:szCs w:val="32"/>
        </w:rPr>
        <w:t>、</w:t>
      </w:r>
      <w:r w:rsidRPr="00A011E2">
        <w:rPr>
          <w:rFonts w:ascii="仿宋_GB2312" w:hAnsi="宋体" w:hint="eastAsia"/>
          <w:szCs w:val="32"/>
        </w:rPr>
        <w:t>《机关事业单位养老保险参保人员工资申报表》</w:t>
      </w:r>
      <w:r w:rsidRPr="002A6AE8">
        <w:rPr>
          <w:rFonts w:ascii="仿宋_GB2312" w:eastAsia="仿宋_GB2312" w:hAnsi="宋体" w:hint="eastAsia"/>
          <w:szCs w:val="32"/>
        </w:rPr>
        <w:t>两份。</w:t>
      </w:r>
    </w:p>
    <w:p w:rsidR="00E81FCE" w:rsidRPr="002A6AE8" w:rsidRDefault="00E81FCE" w:rsidP="00B5421C">
      <w:pPr>
        <w:adjustRightInd w:val="0"/>
        <w:snapToGrid w:val="0"/>
        <w:spacing w:line="540" w:lineRule="exact"/>
        <w:rPr>
          <w:rFonts w:ascii="仿宋_GB2312" w:eastAsia="仿宋_GB2312" w:hAnsi="宋体"/>
          <w:szCs w:val="32"/>
        </w:rPr>
      </w:pPr>
      <w:r w:rsidRPr="002A6AE8">
        <w:rPr>
          <w:rFonts w:ascii="仿宋_GB2312" w:eastAsia="仿宋_GB2312" w:hAnsi="宋体"/>
          <w:szCs w:val="32"/>
        </w:rPr>
        <w:t xml:space="preserve">    2</w:t>
      </w:r>
      <w:r w:rsidRPr="002A6AE8">
        <w:rPr>
          <w:rFonts w:ascii="仿宋_GB2312" w:eastAsia="仿宋_GB2312" w:hAnsi="宋体" w:hint="eastAsia"/>
          <w:szCs w:val="32"/>
        </w:rPr>
        <w:t>、</w:t>
      </w:r>
      <w:r w:rsidRPr="002A6AE8">
        <w:rPr>
          <w:rFonts w:ascii="仿宋_GB2312" w:eastAsia="仿宋_GB2312" w:hAnsi="宋体"/>
          <w:szCs w:val="32"/>
        </w:rPr>
        <w:t>2017</w:t>
      </w:r>
      <w:r w:rsidRPr="002A6AE8">
        <w:rPr>
          <w:rFonts w:ascii="仿宋_GB2312" w:eastAsia="仿宋_GB2312" w:hAnsi="宋体" w:hint="eastAsia"/>
          <w:szCs w:val="32"/>
        </w:rPr>
        <w:t>年</w:t>
      </w:r>
      <w:r w:rsidRPr="002A6AE8">
        <w:rPr>
          <w:rFonts w:ascii="仿宋_GB2312" w:eastAsia="仿宋_GB2312" w:hAnsi="宋体"/>
          <w:szCs w:val="32"/>
        </w:rPr>
        <w:t>12</w:t>
      </w:r>
      <w:r w:rsidRPr="002A6AE8">
        <w:rPr>
          <w:rFonts w:ascii="仿宋_GB2312" w:eastAsia="仿宋_GB2312" w:hAnsi="宋体" w:hint="eastAsia"/>
          <w:szCs w:val="32"/>
        </w:rPr>
        <w:t>月工作人员工资发放明细表一份</w:t>
      </w:r>
      <w:r>
        <w:rPr>
          <w:rFonts w:ascii="仿宋_GB2312" w:eastAsia="仿宋_GB2312" w:hAnsi="宋体" w:hint="eastAsia"/>
          <w:szCs w:val="32"/>
        </w:rPr>
        <w:t>（盖单位财务章）</w:t>
      </w:r>
      <w:r w:rsidRPr="002A6AE8">
        <w:rPr>
          <w:rFonts w:ascii="仿宋_GB2312" w:eastAsia="仿宋_GB2312" w:hAnsi="宋体" w:hint="eastAsia"/>
          <w:szCs w:val="32"/>
        </w:rPr>
        <w:t>。</w:t>
      </w:r>
    </w:p>
    <w:p w:rsidR="00E81FCE" w:rsidRDefault="00E81FCE" w:rsidP="00B5421C">
      <w:pPr>
        <w:adjustRightInd w:val="0"/>
        <w:snapToGrid w:val="0"/>
        <w:spacing w:line="540" w:lineRule="exact"/>
        <w:ind w:firstLine="630"/>
        <w:rPr>
          <w:rFonts w:ascii="黑体" w:eastAsia="黑体" w:hAnsi="宋体"/>
          <w:szCs w:val="32"/>
        </w:rPr>
      </w:pPr>
      <w:r w:rsidRPr="00247F74">
        <w:rPr>
          <w:rFonts w:ascii="黑体" w:eastAsia="黑体" w:hAnsi="宋体" w:hint="eastAsia"/>
          <w:szCs w:val="32"/>
        </w:rPr>
        <w:t>二、</w:t>
      </w:r>
      <w:r>
        <w:rPr>
          <w:rFonts w:ascii="黑体" w:eastAsia="黑体" w:hAnsi="宋体" w:hint="eastAsia"/>
          <w:szCs w:val="32"/>
        </w:rPr>
        <w:t>缴费工资基数政策依据</w:t>
      </w:r>
    </w:p>
    <w:p w:rsidR="00E81FCE" w:rsidRDefault="00E81FCE" w:rsidP="00C10E0F">
      <w:pPr>
        <w:adjustRightInd w:val="0"/>
        <w:snapToGrid w:val="0"/>
        <w:spacing w:line="540" w:lineRule="exact"/>
        <w:ind w:firstLine="630"/>
        <w:rPr>
          <w:rFonts w:ascii="仿宋_GB2312" w:eastAsia="仿宋_GB2312" w:hAnsi="宋体"/>
          <w:szCs w:val="32"/>
        </w:rPr>
      </w:pPr>
      <w:r>
        <w:rPr>
          <w:rFonts w:ascii="仿宋_GB2312" w:eastAsia="仿宋_GB2312" w:hAnsi="宋体" w:hint="eastAsia"/>
          <w:szCs w:val="32"/>
        </w:rPr>
        <w:t>《湖南省人力资源和社会保障厅湖南省财政厅关于印发</w:t>
      </w:r>
      <w:r>
        <w:rPr>
          <w:rFonts w:ascii="仿宋_GB2312" w:eastAsia="仿宋_GB2312" w:hAnsi="宋体"/>
          <w:szCs w:val="32"/>
        </w:rPr>
        <w:t>&lt;</w:t>
      </w:r>
      <w:r>
        <w:rPr>
          <w:rFonts w:ascii="仿宋_GB2312" w:eastAsia="仿宋_GB2312" w:hAnsi="宋体" w:hint="eastAsia"/>
          <w:szCs w:val="32"/>
        </w:rPr>
        <w:t>湖南省机关事业单位养老保险缴费工资基数和统筹项目暂行规定</w:t>
      </w:r>
      <w:r>
        <w:rPr>
          <w:rFonts w:ascii="仿宋_GB2312" w:eastAsia="仿宋_GB2312" w:hAnsi="宋体"/>
          <w:szCs w:val="32"/>
        </w:rPr>
        <w:t>&gt;</w:t>
      </w:r>
      <w:r>
        <w:rPr>
          <w:rFonts w:ascii="仿宋_GB2312" w:eastAsia="仿宋_GB2312" w:hAnsi="宋体" w:hint="eastAsia"/>
          <w:szCs w:val="32"/>
        </w:rPr>
        <w:t>的通知》（湘人社发〔</w:t>
      </w:r>
      <w:r>
        <w:rPr>
          <w:rFonts w:ascii="仿宋_GB2312" w:eastAsia="仿宋_GB2312" w:hAnsi="宋体"/>
          <w:szCs w:val="32"/>
        </w:rPr>
        <w:t>2016</w:t>
      </w:r>
      <w:r>
        <w:rPr>
          <w:rFonts w:ascii="仿宋_GB2312" w:eastAsia="仿宋_GB2312" w:hAnsi="宋体" w:hint="eastAsia"/>
          <w:szCs w:val="32"/>
        </w:rPr>
        <w:t>〕</w:t>
      </w:r>
      <w:r>
        <w:rPr>
          <w:rFonts w:ascii="仿宋_GB2312" w:eastAsia="仿宋_GB2312" w:hAnsi="宋体"/>
          <w:szCs w:val="32"/>
        </w:rPr>
        <w:t>40</w:t>
      </w:r>
      <w:r>
        <w:rPr>
          <w:rFonts w:ascii="仿宋_GB2312" w:eastAsia="仿宋_GB2312" w:hAnsi="宋体" w:hint="eastAsia"/>
          <w:szCs w:val="32"/>
        </w:rPr>
        <w:t>号）</w:t>
      </w:r>
    </w:p>
    <w:p w:rsidR="00E81FCE" w:rsidRPr="00CD3B95" w:rsidRDefault="00E81FCE" w:rsidP="00B5421C">
      <w:pPr>
        <w:adjustRightInd w:val="0"/>
        <w:snapToGrid w:val="0"/>
        <w:spacing w:line="540" w:lineRule="exact"/>
        <w:rPr>
          <w:rFonts w:ascii="仿宋_GB2312" w:eastAsia="仿宋_GB2312" w:hAnsi="宋体"/>
          <w:color w:val="C00000"/>
          <w:szCs w:val="32"/>
        </w:rPr>
      </w:pPr>
      <w:r>
        <w:rPr>
          <w:rFonts w:ascii="仿宋_GB2312" w:eastAsia="仿宋_GB2312" w:hAnsi="宋体"/>
          <w:szCs w:val="32"/>
        </w:rPr>
        <w:t xml:space="preserve">   </w:t>
      </w:r>
      <w:r w:rsidRPr="00FD36CC">
        <w:rPr>
          <w:rFonts w:ascii="黑体" w:eastAsia="黑体" w:hAnsi="宋体"/>
          <w:szCs w:val="32"/>
        </w:rPr>
        <w:t xml:space="preserve"> </w:t>
      </w:r>
      <w:r w:rsidRPr="00FD36CC">
        <w:rPr>
          <w:rFonts w:ascii="黑体" w:eastAsia="黑体" w:hAnsi="宋体" w:hint="eastAsia"/>
          <w:szCs w:val="32"/>
        </w:rPr>
        <w:t>三、填报注意事项</w:t>
      </w:r>
    </w:p>
    <w:p w:rsidR="00E81FCE" w:rsidRPr="00F42C77" w:rsidRDefault="00E81FCE" w:rsidP="00B5421C">
      <w:pPr>
        <w:widowControl/>
        <w:adjustRightInd w:val="0"/>
        <w:snapToGrid w:val="0"/>
        <w:spacing w:line="540" w:lineRule="exact"/>
        <w:ind w:firstLine="624"/>
        <w:jc w:val="left"/>
        <w:rPr>
          <w:rFonts w:ascii="仿宋_GB2312" w:eastAsia="仿宋_GB2312" w:hAnsi="宋体"/>
          <w:szCs w:val="32"/>
        </w:rPr>
      </w:pPr>
      <w:r w:rsidRPr="00FD36CC">
        <w:rPr>
          <w:rFonts w:ascii="仿宋_GB2312" w:eastAsia="仿宋_GB2312" w:hAnsi="宋体"/>
          <w:szCs w:val="32"/>
        </w:rPr>
        <w:t>1</w:t>
      </w:r>
      <w:r w:rsidRPr="00FD36CC">
        <w:rPr>
          <w:rFonts w:ascii="仿宋_GB2312" w:eastAsia="仿宋_GB2312" w:hAnsi="宋体" w:hint="eastAsia"/>
          <w:szCs w:val="32"/>
        </w:rPr>
        <w:t>、</w:t>
      </w:r>
      <w:r>
        <w:rPr>
          <w:rFonts w:ascii="仿宋_GB2312" w:eastAsia="仿宋_GB2312" w:hAnsi="宋体" w:hint="eastAsia"/>
          <w:szCs w:val="32"/>
        </w:rPr>
        <w:t>申报</w:t>
      </w:r>
      <w:r w:rsidRPr="00FD36CC">
        <w:rPr>
          <w:rFonts w:ascii="仿宋_GB2312" w:eastAsia="仿宋_GB2312" w:hAnsi="宋体" w:hint="eastAsia"/>
          <w:szCs w:val="32"/>
        </w:rPr>
        <w:t>填录</w:t>
      </w:r>
      <w:r>
        <w:rPr>
          <w:rFonts w:ascii="仿宋_GB2312" w:eastAsia="仿宋_GB2312" w:hAnsi="宋体" w:hint="eastAsia"/>
          <w:szCs w:val="32"/>
        </w:rPr>
        <w:t>职工花名册</w:t>
      </w:r>
      <w:r w:rsidRPr="00C320B8">
        <w:rPr>
          <w:rFonts w:ascii="仿宋_GB2312" w:eastAsia="仿宋_GB2312" w:hAnsi="宋体" w:hint="eastAsia"/>
          <w:szCs w:val="32"/>
        </w:rPr>
        <w:t>数据时，若拷贝的职工花名册中有人员异动出或已办退休的，可以不填录缴费工资数据。</w:t>
      </w:r>
      <w:r>
        <w:rPr>
          <w:rFonts w:ascii="仿宋_GB2312" w:eastAsia="仿宋_GB2312" w:hAnsi="宋体" w:hint="eastAsia"/>
          <w:szCs w:val="32"/>
        </w:rPr>
        <w:t>若存在</w:t>
      </w:r>
      <w:r w:rsidRPr="00C320B8">
        <w:rPr>
          <w:rFonts w:ascii="仿宋_GB2312" w:eastAsia="仿宋_GB2312" w:hAnsi="宋体" w:hint="eastAsia"/>
          <w:szCs w:val="32"/>
        </w:rPr>
        <w:t>拷贝的职工花名册中</w:t>
      </w:r>
      <w:r>
        <w:rPr>
          <w:rFonts w:ascii="仿宋_GB2312" w:eastAsia="仿宋_GB2312" w:hAnsi="宋体" w:hint="eastAsia"/>
          <w:szCs w:val="32"/>
        </w:rPr>
        <w:t>有人员</w:t>
      </w:r>
      <w:r w:rsidRPr="00C320B8">
        <w:rPr>
          <w:rFonts w:ascii="仿宋_GB2312" w:eastAsia="仿宋_GB2312" w:hAnsi="宋体" w:hint="eastAsia"/>
          <w:szCs w:val="32"/>
        </w:rPr>
        <w:t>应申报</w:t>
      </w:r>
      <w:r>
        <w:rPr>
          <w:rFonts w:ascii="仿宋_GB2312" w:eastAsia="仿宋_GB2312" w:hAnsi="宋体" w:hint="eastAsia"/>
          <w:szCs w:val="32"/>
        </w:rPr>
        <w:t>而</w:t>
      </w:r>
      <w:r w:rsidRPr="00C320B8">
        <w:rPr>
          <w:rFonts w:ascii="仿宋_GB2312" w:eastAsia="仿宋_GB2312" w:hAnsi="宋体" w:hint="eastAsia"/>
          <w:szCs w:val="32"/>
        </w:rPr>
        <w:t>未申报的</w:t>
      </w:r>
      <w:r>
        <w:rPr>
          <w:rFonts w:ascii="仿宋_GB2312" w:eastAsia="仿宋_GB2312" w:hAnsi="宋体" w:hint="eastAsia"/>
          <w:szCs w:val="32"/>
        </w:rPr>
        <w:t>，参保单位向</w:t>
      </w:r>
      <w:r w:rsidRPr="00A524FE">
        <w:rPr>
          <w:rFonts w:ascii="仿宋_GB2312" w:eastAsia="仿宋_GB2312" w:hAnsi="宋体" w:hint="eastAsia"/>
          <w:szCs w:val="32"/>
        </w:rPr>
        <w:t>前台服务窗口</w:t>
      </w:r>
      <w:r w:rsidRPr="00C320B8">
        <w:rPr>
          <w:rFonts w:ascii="仿宋_GB2312" w:eastAsia="仿宋_GB2312" w:hAnsi="宋体" w:hint="eastAsia"/>
          <w:szCs w:val="32"/>
        </w:rPr>
        <w:t>申报数据</w:t>
      </w:r>
      <w:r>
        <w:rPr>
          <w:rFonts w:ascii="仿宋_GB2312" w:eastAsia="仿宋_GB2312" w:hAnsi="宋体" w:hint="eastAsia"/>
          <w:szCs w:val="32"/>
        </w:rPr>
        <w:t>时，系统会自动判别，提示应申报未申报人员信息，请参保单位补充填报完整后再按本通知要求申报。</w:t>
      </w:r>
    </w:p>
    <w:p w:rsidR="00E81FCE" w:rsidRPr="00FD36CC" w:rsidRDefault="00E81FCE" w:rsidP="00B5421C">
      <w:pPr>
        <w:widowControl/>
        <w:adjustRightInd w:val="0"/>
        <w:snapToGrid w:val="0"/>
        <w:spacing w:line="540" w:lineRule="exact"/>
        <w:ind w:firstLine="624"/>
        <w:jc w:val="left"/>
        <w:rPr>
          <w:rFonts w:ascii="仿宋_GB2312" w:eastAsia="仿宋_GB2312" w:hAnsi="宋体"/>
          <w:szCs w:val="32"/>
        </w:rPr>
      </w:pPr>
      <w:r w:rsidRPr="00FD36CC">
        <w:rPr>
          <w:rFonts w:ascii="仿宋_GB2312" w:eastAsia="仿宋_GB2312" w:hAnsi="宋体"/>
          <w:szCs w:val="32"/>
        </w:rPr>
        <w:t>2</w:t>
      </w:r>
      <w:r w:rsidRPr="00FD36CC">
        <w:rPr>
          <w:rFonts w:ascii="仿宋_GB2312" w:eastAsia="仿宋_GB2312" w:hAnsi="宋体" w:hint="eastAsia"/>
          <w:szCs w:val="32"/>
        </w:rPr>
        <w:t>、应申报的人员所有必填项目必须按要求填录完整，否则需重新申报。</w:t>
      </w:r>
    </w:p>
    <w:p w:rsidR="00E81FCE" w:rsidRDefault="00E81FCE" w:rsidP="00B5421C">
      <w:pPr>
        <w:widowControl/>
        <w:adjustRightInd w:val="0"/>
        <w:snapToGrid w:val="0"/>
        <w:spacing w:line="540" w:lineRule="exact"/>
        <w:ind w:firstLine="624"/>
        <w:jc w:val="left"/>
        <w:rPr>
          <w:rFonts w:ascii="仿宋_GB2312" w:eastAsia="仿宋_GB2312" w:hAnsi="宋体"/>
          <w:szCs w:val="32"/>
        </w:rPr>
      </w:pPr>
      <w:r w:rsidRPr="00FD36CC">
        <w:rPr>
          <w:rFonts w:ascii="仿宋_GB2312" w:eastAsia="仿宋_GB2312" w:hAnsi="宋体"/>
          <w:szCs w:val="32"/>
        </w:rPr>
        <w:t>3</w:t>
      </w:r>
      <w:r w:rsidRPr="00FD36CC">
        <w:rPr>
          <w:rFonts w:ascii="仿宋_GB2312" w:eastAsia="仿宋_GB2312" w:hAnsi="宋体" w:hint="eastAsia"/>
          <w:szCs w:val="32"/>
        </w:rPr>
        <w:t>、月平均缴费工资系统已做设置，由单位填录的工资总额</w:t>
      </w:r>
      <w:r>
        <w:rPr>
          <w:rFonts w:ascii="仿宋_GB2312" w:eastAsia="仿宋_GB2312" w:hAnsi="宋体" w:hint="eastAsia"/>
          <w:szCs w:val="32"/>
        </w:rPr>
        <w:t>计算</w:t>
      </w:r>
      <w:r w:rsidRPr="00FD36CC">
        <w:rPr>
          <w:rFonts w:ascii="仿宋_GB2312" w:eastAsia="仿宋_GB2312" w:hAnsi="宋体" w:hint="eastAsia"/>
          <w:szCs w:val="32"/>
        </w:rPr>
        <w:t>生成，不允许修改</w:t>
      </w:r>
      <w:r>
        <w:rPr>
          <w:rFonts w:ascii="仿宋_GB2312" w:eastAsia="仿宋_GB2312" w:hAnsi="宋体" w:hint="eastAsia"/>
          <w:szCs w:val="32"/>
        </w:rPr>
        <w:t>，请参保单位据实统计职工上年度实际支付工资总额及工资发放起止月份（如只支付了</w:t>
      </w:r>
      <w:r>
        <w:rPr>
          <w:rFonts w:ascii="仿宋_GB2312" w:eastAsia="仿宋_GB2312" w:hAnsi="宋体"/>
          <w:szCs w:val="32"/>
        </w:rPr>
        <w:t>3</w:t>
      </w:r>
      <w:r>
        <w:rPr>
          <w:rFonts w:ascii="仿宋_GB2312" w:eastAsia="仿宋_GB2312" w:hAnsi="宋体" w:hint="eastAsia"/>
          <w:szCs w:val="32"/>
        </w:rPr>
        <w:t>个月工资的，按湘人社发〔</w:t>
      </w:r>
      <w:r>
        <w:rPr>
          <w:rFonts w:ascii="仿宋_GB2312" w:eastAsia="仿宋_GB2312" w:hAnsi="宋体"/>
          <w:szCs w:val="32"/>
        </w:rPr>
        <w:t>2016</w:t>
      </w:r>
      <w:r>
        <w:rPr>
          <w:rFonts w:ascii="仿宋_GB2312" w:eastAsia="仿宋_GB2312" w:hAnsi="宋体" w:hint="eastAsia"/>
          <w:szCs w:val="32"/>
        </w:rPr>
        <w:t>〕</w:t>
      </w:r>
      <w:r>
        <w:rPr>
          <w:rFonts w:ascii="仿宋_GB2312" w:eastAsia="仿宋_GB2312" w:hAnsi="宋体"/>
          <w:szCs w:val="32"/>
        </w:rPr>
        <w:t>40</w:t>
      </w:r>
      <w:r>
        <w:rPr>
          <w:rFonts w:ascii="仿宋_GB2312" w:eastAsia="仿宋_GB2312" w:hAnsi="宋体" w:hint="eastAsia"/>
          <w:szCs w:val="32"/>
        </w:rPr>
        <w:t>号口径统计职工实发</w:t>
      </w:r>
      <w:r>
        <w:rPr>
          <w:rFonts w:ascii="仿宋_GB2312" w:eastAsia="仿宋_GB2312" w:hAnsi="宋体"/>
          <w:szCs w:val="32"/>
        </w:rPr>
        <w:t>3</w:t>
      </w:r>
      <w:r>
        <w:rPr>
          <w:rFonts w:ascii="仿宋_GB2312" w:eastAsia="仿宋_GB2312" w:hAnsi="宋体" w:hint="eastAsia"/>
          <w:szCs w:val="32"/>
        </w:rPr>
        <w:t>个月的工资总额，包括年底按规定符合缴费工资基数的项目）</w:t>
      </w:r>
      <w:r w:rsidRPr="00FD36CC">
        <w:rPr>
          <w:rFonts w:ascii="仿宋_GB2312" w:eastAsia="仿宋_GB2312" w:hAnsi="宋体" w:hint="eastAsia"/>
          <w:szCs w:val="32"/>
        </w:rPr>
        <w:t>。</w:t>
      </w:r>
    </w:p>
    <w:p w:rsidR="00E81FCE" w:rsidRDefault="00E81FCE" w:rsidP="00B5421C">
      <w:pPr>
        <w:widowControl/>
        <w:adjustRightInd w:val="0"/>
        <w:snapToGrid w:val="0"/>
        <w:spacing w:line="540" w:lineRule="exact"/>
        <w:ind w:firstLine="624"/>
        <w:jc w:val="left"/>
        <w:rPr>
          <w:rFonts w:ascii="仿宋_GB2312" w:eastAsia="仿宋_GB2312" w:hAnsi="宋体"/>
          <w:szCs w:val="32"/>
        </w:rPr>
      </w:pPr>
      <w:r>
        <w:rPr>
          <w:rFonts w:ascii="仿宋_GB2312" w:eastAsia="仿宋_GB2312" w:hAnsi="宋体"/>
          <w:szCs w:val="32"/>
        </w:rPr>
        <w:t>4</w:t>
      </w:r>
      <w:r>
        <w:rPr>
          <w:rFonts w:ascii="仿宋_GB2312" w:eastAsia="仿宋_GB2312" w:hAnsi="宋体" w:hint="eastAsia"/>
          <w:szCs w:val="32"/>
        </w:rPr>
        <w:t>、《</w:t>
      </w:r>
      <w:r w:rsidRPr="000D63B8">
        <w:rPr>
          <w:rFonts w:ascii="仿宋_GB2312" w:eastAsia="仿宋_GB2312" w:hAnsi="宋体" w:hint="eastAsia"/>
          <w:szCs w:val="32"/>
        </w:rPr>
        <w:t>机关事业单位养老保险参保人员工资申报表》中参保人员如无正当理由不签名确认的，由参保单位根据</w:t>
      </w:r>
      <w:r>
        <w:rPr>
          <w:rFonts w:ascii="仿宋_GB2312" w:eastAsia="仿宋_GB2312" w:hAnsi="宋体" w:hint="eastAsia"/>
          <w:szCs w:val="32"/>
        </w:rPr>
        <w:t>文件政策规定项目公示确认和申报。</w:t>
      </w:r>
    </w:p>
    <w:p w:rsidR="00E81FCE" w:rsidRPr="00FD36CC" w:rsidRDefault="00E81FCE" w:rsidP="00B5421C">
      <w:pPr>
        <w:widowControl/>
        <w:adjustRightInd w:val="0"/>
        <w:snapToGrid w:val="0"/>
        <w:spacing w:line="540" w:lineRule="exact"/>
        <w:ind w:firstLine="624"/>
        <w:jc w:val="left"/>
        <w:rPr>
          <w:rFonts w:ascii="仿宋_GB2312" w:eastAsia="仿宋_GB2312" w:hAnsi="宋体"/>
          <w:szCs w:val="32"/>
        </w:rPr>
      </w:pPr>
      <w:r>
        <w:rPr>
          <w:rFonts w:ascii="仿宋_GB2312" w:eastAsia="仿宋_GB2312" w:hAnsi="宋体"/>
          <w:szCs w:val="32"/>
        </w:rPr>
        <w:t>5</w:t>
      </w:r>
      <w:r>
        <w:rPr>
          <w:rFonts w:ascii="仿宋_GB2312" w:eastAsia="仿宋_GB2312" w:hAnsi="宋体" w:hint="eastAsia"/>
          <w:szCs w:val="32"/>
        </w:rPr>
        <w:t>、驻长外机关事业单位</w:t>
      </w:r>
      <w:r>
        <w:rPr>
          <w:rFonts w:ascii="仿宋_GB2312" w:eastAsia="仿宋_GB2312" w:hAnsi="宋体"/>
          <w:szCs w:val="32"/>
        </w:rPr>
        <w:t>2017</w:t>
      </w:r>
      <w:r>
        <w:rPr>
          <w:rFonts w:ascii="仿宋_GB2312" w:eastAsia="仿宋_GB2312" w:hAnsi="宋体" w:hint="eastAsia"/>
          <w:szCs w:val="32"/>
        </w:rPr>
        <w:t>年按政策调整的规范后津贴补贴实际补发额或绩效工资水平实际补发额纳入</w:t>
      </w:r>
      <w:r>
        <w:rPr>
          <w:rFonts w:ascii="仿宋_GB2312" w:eastAsia="仿宋_GB2312" w:hAnsi="宋体"/>
          <w:szCs w:val="32"/>
        </w:rPr>
        <w:t>2018</w:t>
      </w:r>
      <w:r>
        <w:rPr>
          <w:rFonts w:ascii="仿宋_GB2312" w:eastAsia="仿宋_GB2312" w:hAnsi="宋体" w:hint="eastAsia"/>
          <w:szCs w:val="32"/>
        </w:rPr>
        <w:t>年度缴费工资基数。</w:t>
      </w:r>
    </w:p>
    <w:p w:rsidR="00E81FCE" w:rsidRPr="00DF52BF" w:rsidRDefault="00E81FCE" w:rsidP="00B5421C">
      <w:pPr>
        <w:adjustRightInd w:val="0"/>
        <w:snapToGrid w:val="0"/>
        <w:spacing w:line="540" w:lineRule="exact"/>
        <w:rPr>
          <w:rFonts w:ascii="宋体" w:eastAsia="宋体" w:hAnsi="宋体"/>
          <w:b/>
          <w:szCs w:val="32"/>
        </w:rPr>
      </w:pPr>
      <w:r>
        <w:rPr>
          <w:rFonts w:ascii="宋体" w:eastAsia="宋体" w:hAnsi="宋体"/>
          <w:szCs w:val="32"/>
        </w:rPr>
        <w:t xml:space="preserve">    </w:t>
      </w:r>
      <w:r>
        <w:rPr>
          <w:rFonts w:ascii="黑体" w:eastAsia="黑体" w:hAnsi="宋体" w:hint="eastAsia"/>
          <w:szCs w:val="32"/>
        </w:rPr>
        <w:t>四</w:t>
      </w:r>
      <w:r w:rsidRPr="00FC6787">
        <w:rPr>
          <w:rFonts w:ascii="黑体" w:eastAsia="黑体" w:hAnsi="宋体" w:hint="eastAsia"/>
          <w:szCs w:val="32"/>
        </w:rPr>
        <w:t>、缴费工资基数计算</w:t>
      </w:r>
      <w:r>
        <w:rPr>
          <w:rFonts w:ascii="黑体" w:eastAsia="黑体" w:hAnsi="宋体" w:hint="eastAsia"/>
          <w:szCs w:val="32"/>
        </w:rPr>
        <w:t>说明</w:t>
      </w:r>
    </w:p>
    <w:p w:rsidR="00E81FCE" w:rsidRPr="005F10BC" w:rsidRDefault="00E81FCE" w:rsidP="00B5421C">
      <w:pPr>
        <w:adjustRightInd w:val="0"/>
        <w:snapToGrid w:val="0"/>
        <w:spacing w:line="540" w:lineRule="exact"/>
        <w:rPr>
          <w:rFonts w:ascii="宋体" w:eastAsia="宋体" w:hAnsi="宋体"/>
          <w:b/>
          <w:szCs w:val="32"/>
        </w:rPr>
      </w:pPr>
      <w:r>
        <w:rPr>
          <w:rFonts w:ascii="宋体" w:eastAsia="宋体" w:hAnsi="宋体"/>
          <w:szCs w:val="32"/>
        </w:rPr>
        <w:t xml:space="preserve">    </w:t>
      </w:r>
      <w:r w:rsidRPr="005F10BC">
        <w:rPr>
          <w:rFonts w:ascii="宋体" w:eastAsia="宋体" w:hAnsi="宋体"/>
          <w:b/>
          <w:szCs w:val="32"/>
        </w:rPr>
        <w:t>1</w:t>
      </w:r>
      <w:r w:rsidRPr="00247F74">
        <w:rPr>
          <w:rFonts w:ascii="仿宋_GB2312" w:eastAsia="仿宋_GB2312" w:hAnsi="宋体" w:hint="eastAsia"/>
          <w:b/>
          <w:szCs w:val="32"/>
        </w:rPr>
        <w:t>、机关（含参公</w:t>
      </w:r>
      <w:r>
        <w:rPr>
          <w:rFonts w:ascii="仿宋_GB2312" w:eastAsia="仿宋_GB2312" w:hAnsi="宋体" w:hint="eastAsia"/>
          <w:b/>
          <w:szCs w:val="32"/>
        </w:rPr>
        <w:t>管理的</w:t>
      </w:r>
      <w:r w:rsidRPr="00247F74">
        <w:rPr>
          <w:rFonts w:ascii="仿宋_GB2312" w:eastAsia="仿宋_GB2312" w:hAnsi="宋体" w:hint="eastAsia"/>
          <w:b/>
          <w:szCs w:val="32"/>
        </w:rPr>
        <w:t>单位）：</w:t>
      </w:r>
    </w:p>
    <w:p w:rsidR="00E81FCE" w:rsidRPr="00F34F8D" w:rsidRDefault="00E81FCE" w:rsidP="00B5421C">
      <w:pPr>
        <w:adjustRightInd w:val="0"/>
        <w:snapToGrid w:val="0"/>
        <w:spacing w:line="540" w:lineRule="exact"/>
        <w:rPr>
          <w:rFonts w:ascii="宋体" w:eastAsia="宋体" w:hAnsi="宋体"/>
          <w:szCs w:val="32"/>
        </w:rPr>
      </w:pPr>
      <w:r>
        <w:rPr>
          <w:rFonts w:ascii="宋体" w:eastAsia="宋体" w:hAnsi="宋体"/>
          <w:szCs w:val="32"/>
        </w:rPr>
        <w:t xml:space="preserve">   </w:t>
      </w:r>
      <w:r w:rsidRPr="002A6AE8">
        <w:rPr>
          <w:rFonts w:ascii="仿宋_GB2312" w:eastAsia="仿宋_GB2312" w:hAnsi="宋体"/>
          <w:szCs w:val="32"/>
        </w:rPr>
        <w:t>[</w:t>
      </w:r>
      <w:r w:rsidRPr="002A6AE8">
        <w:rPr>
          <w:rFonts w:ascii="仿宋_GB2312" w:eastAsia="仿宋_GB2312" w:hAnsi="宋体" w:hint="eastAsia"/>
          <w:szCs w:val="32"/>
        </w:rPr>
        <w:t>基本工资</w:t>
      </w:r>
      <w:r w:rsidRPr="002A6AE8">
        <w:rPr>
          <w:rFonts w:ascii="仿宋_GB2312" w:eastAsia="仿宋_GB2312" w:hAnsi="宋体"/>
          <w:szCs w:val="32"/>
        </w:rPr>
        <w:t>+</w:t>
      </w:r>
      <w:r>
        <w:rPr>
          <w:rFonts w:ascii="仿宋_GB2312" w:eastAsia="仿宋_GB2312" w:hAnsi="宋体" w:hint="eastAsia"/>
          <w:szCs w:val="32"/>
        </w:rPr>
        <w:t>规范后的津贴补贴（地区附加津贴）</w:t>
      </w:r>
      <w:r>
        <w:rPr>
          <w:rFonts w:ascii="仿宋_GB2312" w:eastAsia="仿宋_GB2312" w:hAnsi="宋体"/>
          <w:szCs w:val="32"/>
        </w:rPr>
        <w:t>+</w:t>
      </w:r>
      <w:r w:rsidRPr="002A6AE8">
        <w:rPr>
          <w:rFonts w:ascii="仿宋_GB2312" w:eastAsia="仿宋_GB2312" w:hAnsi="宋体" w:hint="eastAsia"/>
          <w:szCs w:val="32"/>
        </w:rPr>
        <w:t>统一的津补贴（</w:t>
      </w:r>
      <w:r>
        <w:rPr>
          <w:rFonts w:ascii="仿宋_GB2312" w:eastAsia="仿宋_GB2312" w:hAnsi="宋体" w:hint="eastAsia"/>
          <w:szCs w:val="32"/>
        </w:rPr>
        <w:t>退休后按国家和省规定纳入原退休费基数和继续发放的项目</w:t>
      </w:r>
      <w:r w:rsidRPr="002A6AE8">
        <w:rPr>
          <w:rFonts w:ascii="仿宋_GB2312" w:eastAsia="仿宋_GB2312" w:hAnsi="宋体" w:hint="eastAsia"/>
          <w:szCs w:val="32"/>
        </w:rPr>
        <w:t>）</w:t>
      </w:r>
      <w:r w:rsidRPr="002A6AE8">
        <w:rPr>
          <w:rFonts w:ascii="仿宋_GB2312" w:eastAsia="仿宋_GB2312" w:hAnsi="宋体"/>
          <w:szCs w:val="32"/>
        </w:rPr>
        <w:t>+</w:t>
      </w:r>
      <w:r>
        <w:rPr>
          <w:rFonts w:ascii="仿宋_GB2312" w:eastAsia="仿宋_GB2312" w:hAnsi="宋体" w:hint="eastAsia"/>
          <w:szCs w:val="32"/>
        </w:rPr>
        <w:t>年终一次性奖金</w:t>
      </w:r>
      <w:r w:rsidRPr="002A6AE8">
        <w:rPr>
          <w:rFonts w:ascii="仿宋_GB2312" w:eastAsia="仿宋_GB2312" w:hAnsi="宋体" w:hint="eastAsia"/>
          <w:szCs w:val="32"/>
        </w:rPr>
        <w:t>（第</w:t>
      </w:r>
      <w:r w:rsidRPr="002A6AE8">
        <w:rPr>
          <w:rFonts w:ascii="仿宋_GB2312" w:eastAsia="仿宋_GB2312" w:hAnsi="宋体"/>
          <w:szCs w:val="32"/>
        </w:rPr>
        <w:t>13</w:t>
      </w:r>
      <w:r w:rsidRPr="002A6AE8">
        <w:rPr>
          <w:rFonts w:ascii="仿宋_GB2312" w:eastAsia="仿宋_GB2312" w:hAnsi="宋体" w:hint="eastAsia"/>
          <w:szCs w:val="32"/>
        </w:rPr>
        <w:t>个月基本工资）</w:t>
      </w:r>
      <w:r w:rsidRPr="002A6AE8">
        <w:rPr>
          <w:rFonts w:ascii="仿宋_GB2312" w:eastAsia="仿宋_GB2312" w:hAnsi="宋体"/>
          <w:szCs w:val="32"/>
        </w:rPr>
        <w:t>]/12=</w:t>
      </w:r>
      <w:r w:rsidRPr="002A6AE8">
        <w:rPr>
          <w:rFonts w:ascii="仿宋_GB2312" w:eastAsia="仿宋_GB2312" w:hAnsi="宋体" w:hint="eastAsia"/>
          <w:szCs w:val="32"/>
        </w:rPr>
        <w:t>月平均工资；（参照本人</w:t>
      </w:r>
      <w:r w:rsidRPr="002A6AE8">
        <w:rPr>
          <w:rFonts w:ascii="仿宋_GB2312" w:eastAsia="仿宋_GB2312" w:hAnsi="宋体"/>
          <w:szCs w:val="32"/>
        </w:rPr>
        <w:t>12</w:t>
      </w:r>
      <w:r w:rsidRPr="002A6AE8">
        <w:rPr>
          <w:rFonts w:ascii="仿宋_GB2312" w:eastAsia="仿宋_GB2312" w:hAnsi="宋体" w:hint="eastAsia"/>
          <w:szCs w:val="32"/>
        </w:rPr>
        <w:t>月工资表中发放项目计算）</w:t>
      </w:r>
      <w:r>
        <w:rPr>
          <w:rFonts w:ascii="宋体" w:eastAsia="宋体" w:hAnsi="宋体" w:hint="eastAsia"/>
          <w:szCs w:val="32"/>
        </w:rPr>
        <w:t>；</w:t>
      </w:r>
    </w:p>
    <w:p w:rsidR="00E81FCE" w:rsidRPr="00B12C26" w:rsidRDefault="00E81FCE" w:rsidP="00092031">
      <w:pPr>
        <w:adjustRightInd w:val="0"/>
        <w:snapToGrid w:val="0"/>
        <w:spacing w:line="540" w:lineRule="exact"/>
        <w:ind w:firstLineChars="200" w:firstLine="31680"/>
        <w:rPr>
          <w:rFonts w:ascii="仿宋_GB2312" w:eastAsia="仿宋_GB2312" w:hAnsi="宋体"/>
          <w:b/>
          <w:szCs w:val="32"/>
        </w:rPr>
      </w:pPr>
      <w:r w:rsidRPr="00D753F0">
        <w:rPr>
          <w:rFonts w:ascii="仿宋_GB2312" w:eastAsia="仿宋_GB2312" w:hAnsi="宋体" w:hint="eastAsia"/>
          <w:b/>
          <w:szCs w:val="32"/>
        </w:rPr>
        <w:t>备注：</w:t>
      </w:r>
      <w:r w:rsidRPr="00B12C26">
        <w:rPr>
          <w:rFonts w:ascii="仿宋_GB2312" w:eastAsia="仿宋_GB2312" w:hAnsi="宋体" w:hint="eastAsia"/>
          <w:b/>
          <w:szCs w:val="32"/>
        </w:rPr>
        <w:t>（</w:t>
      </w:r>
      <w:r w:rsidRPr="00B12C26">
        <w:rPr>
          <w:rFonts w:ascii="仿宋_GB2312" w:eastAsia="仿宋_GB2312" w:hAnsi="宋体"/>
          <w:b/>
          <w:szCs w:val="32"/>
        </w:rPr>
        <w:t>1</w:t>
      </w:r>
      <w:r w:rsidRPr="00B12C26">
        <w:rPr>
          <w:rFonts w:ascii="仿宋_GB2312" w:eastAsia="仿宋_GB2312" w:hAnsi="宋体" w:hint="eastAsia"/>
          <w:b/>
          <w:szCs w:val="32"/>
        </w:rPr>
        <w:t>）绩效考核奖、文明单位奖、综治奖均不得计入基数。</w:t>
      </w:r>
    </w:p>
    <w:p w:rsidR="00E81FCE" w:rsidRPr="00B12C26" w:rsidRDefault="00E81FCE" w:rsidP="00092031">
      <w:pPr>
        <w:adjustRightInd w:val="0"/>
        <w:snapToGrid w:val="0"/>
        <w:spacing w:line="540" w:lineRule="exact"/>
        <w:ind w:firstLineChars="150" w:firstLine="31680"/>
        <w:rPr>
          <w:rFonts w:ascii="仿宋_GB2312" w:eastAsia="仿宋_GB2312" w:hAnsi="宋体"/>
          <w:b/>
          <w:szCs w:val="32"/>
        </w:rPr>
      </w:pPr>
      <w:r w:rsidRPr="00B12C26">
        <w:rPr>
          <w:rFonts w:ascii="仿宋_GB2312" w:eastAsia="仿宋_GB2312" w:hAnsi="宋体" w:hint="eastAsia"/>
          <w:b/>
          <w:szCs w:val="32"/>
        </w:rPr>
        <w:t>（</w:t>
      </w:r>
      <w:r w:rsidRPr="00B12C26">
        <w:rPr>
          <w:rFonts w:ascii="仿宋_GB2312" w:eastAsia="仿宋_GB2312" w:hAnsi="宋体"/>
          <w:b/>
          <w:szCs w:val="32"/>
        </w:rPr>
        <w:t>2</w:t>
      </w:r>
      <w:r w:rsidRPr="00B12C26">
        <w:rPr>
          <w:rFonts w:ascii="仿宋_GB2312" w:eastAsia="仿宋_GB2312" w:hAnsi="宋体" w:hint="eastAsia"/>
          <w:b/>
          <w:szCs w:val="32"/>
        </w:rPr>
        <w:t>）统一的津补贴</w:t>
      </w:r>
      <w:r>
        <w:rPr>
          <w:rFonts w:ascii="仿宋_GB2312" w:eastAsia="仿宋_GB2312" w:hAnsi="宋体" w:hint="eastAsia"/>
          <w:b/>
          <w:szCs w:val="32"/>
        </w:rPr>
        <w:t>指</w:t>
      </w:r>
      <w:r w:rsidRPr="00B12C26">
        <w:rPr>
          <w:rFonts w:ascii="仿宋_GB2312" w:eastAsia="仿宋_GB2312" w:hAnsi="宋体" w:hint="eastAsia"/>
          <w:b/>
          <w:szCs w:val="32"/>
        </w:rPr>
        <w:t>艰苦边远地区津贴、人民警察警衔津贴、海关津贴、女职工卫生费。</w:t>
      </w:r>
    </w:p>
    <w:p w:rsidR="00E81FCE" w:rsidRPr="00247F74" w:rsidRDefault="00E81FCE" w:rsidP="00B5421C">
      <w:pPr>
        <w:adjustRightInd w:val="0"/>
        <w:snapToGrid w:val="0"/>
        <w:spacing w:line="540" w:lineRule="exact"/>
        <w:rPr>
          <w:rFonts w:ascii="仿宋_GB2312" w:eastAsia="仿宋_GB2312" w:hAnsi="宋体"/>
          <w:b/>
          <w:szCs w:val="32"/>
        </w:rPr>
      </w:pPr>
      <w:r w:rsidRPr="00247F74">
        <w:rPr>
          <w:rFonts w:ascii="仿宋_GB2312" w:eastAsia="仿宋_GB2312" w:hAnsi="宋体"/>
          <w:b/>
          <w:szCs w:val="32"/>
        </w:rPr>
        <w:t xml:space="preserve">    2</w:t>
      </w:r>
      <w:r w:rsidRPr="00247F74">
        <w:rPr>
          <w:rFonts w:ascii="仿宋_GB2312" w:eastAsia="仿宋_GB2312" w:hAnsi="宋体" w:hint="eastAsia"/>
          <w:b/>
          <w:szCs w:val="32"/>
        </w:rPr>
        <w:t>、事业单位：</w:t>
      </w:r>
    </w:p>
    <w:p w:rsidR="00E81FCE" w:rsidRPr="005F10BC" w:rsidRDefault="00E81FCE" w:rsidP="00B5421C">
      <w:pPr>
        <w:adjustRightInd w:val="0"/>
        <w:snapToGrid w:val="0"/>
        <w:spacing w:line="540" w:lineRule="exact"/>
        <w:rPr>
          <w:rFonts w:ascii="宋体" w:eastAsia="宋体" w:hAnsi="宋体"/>
          <w:szCs w:val="32"/>
        </w:rPr>
      </w:pPr>
      <w:r>
        <w:rPr>
          <w:rFonts w:ascii="宋体" w:eastAsia="宋体" w:hAnsi="宋体"/>
          <w:szCs w:val="32"/>
        </w:rPr>
        <w:t xml:space="preserve">    </w:t>
      </w:r>
      <w:r w:rsidRPr="002A6AE8">
        <w:rPr>
          <w:rFonts w:ascii="仿宋_GB2312" w:eastAsia="仿宋_GB2312" w:hAnsi="宋体"/>
          <w:szCs w:val="32"/>
        </w:rPr>
        <w:t>[</w:t>
      </w:r>
      <w:r w:rsidRPr="00247F74">
        <w:rPr>
          <w:rFonts w:ascii="仿宋_GB2312" w:eastAsia="仿宋_GB2312" w:hAnsi="宋体" w:hint="eastAsia"/>
          <w:szCs w:val="32"/>
        </w:rPr>
        <w:t>基本工资</w:t>
      </w:r>
      <w:r w:rsidRPr="00247F74">
        <w:rPr>
          <w:rFonts w:ascii="仿宋_GB2312" w:eastAsia="仿宋_GB2312" w:hAnsi="宋体"/>
          <w:szCs w:val="32"/>
        </w:rPr>
        <w:t>+</w:t>
      </w:r>
      <w:r w:rsidRPr="00247F74">
        <w:rPr>
          <w:rFonts w:ascii="仿宋_GB2312" w:eastAsia="仿宋_GB2312" w:hAnsi="宋体" w:hint="eastAsia"/>
          <w:szCs w:val="32"/>
        </w:rPr>
        <w:t>绩效工资</w:t>
      </w:r>
      <w:r w:rsidRPr="00247F74">
        <w:rPr>
          <w:rFonts w:ascii="仿宋_GB2312" w:eastAsia="仿宋_GB2312" w:hAnsi="宋体"/>
          <w:szCs w:val="32"/>
        </w:rPr>
        <w:t>+</w:t>
      </w:r>
      <w:r w:rsidRPr="00247F74">
        <w:rPr>
          <w:rFonts w:ascii="仿宋_GB2312" w:eastAsia="仿宋_GB2312" w:hAnsi="宋体" w:hint="eastAsia"/>
          <w:szCs w:val="32"/>
        </w:rPr>
        <w:t>统一的津补贴</w:t>
      </w:r>
      <w:r w:rsidRPr="002A6AE8">
        <w:rPr>
          <w:rFonts w:ascii="仿宋_GB2312" w:eastAsia="仿宋_GB2312" w:hAnsi="宋体" w:hint="eastAsia"/>
          <w:szCs w:val="32"/>
        </w:rPr>
        <w:t>（</w:t>
      </w:r>
      <w:r>
        <w:rPr>
          <w:rFonts w:ascii="仿宋_GB2312" w:eastAsia="仿宋_GB2312" w:hAnsi="宋体" w:hint="eastAsia"/>
          <w:szCs w:val="32"/>
        </w:rPr>
        <w:t>退休后按国家和省规定纳入原退休费基数和继续发放的项目</w:t>
      </w:r>
      <w:r w:rsidRPr="002A6AE8">
        <w:rPr>
          <w:rFonts w:ascii="仿宋_GB2312" w:eastAsia="仿宋_GB2312" w:hAnsi="宋体" w:hint="eastAsia"/>
          <w:szCs w:val="32"/>
        </w:rPr>
        <w:t>）</w:t>
      </w:r>
      <w:r w:rsidRPr="002A6AE8">
        <w:rPr>
          <w:rFonts w:ascii="仿宋_GB2312" w:eastAsia="仿宋_GB2312" w:hAnsi="宋体"/>
          <w:szCs w:val="32"/>
        </w:rPr>
        <w:t>]/12</w:t>
      </w:r>
      <w:r w:rsidRPr="00247F74">
        <w:rPr>
          <w:rFonts w:ascii="仿宋_GB2312" w:eastAsia="仿宋_GB2312" w:hAnsi="宋体"/>
          <w:szCs w:val="32"/>
        </w:rPr>
        <w:t>=</w:t>
      </w:r>
      <w:r w:rsidRPr="00247F74">
        <w:rPr>
          <w:rFonts w:ascii="仿宋_GB2312" w:eastAsia="仿宋_GB2312" w:hAnsi="宋体" w:hint="eastAsia"/>
          <w:szCs w:val="32"/>
        </w:rPr>
        <w:t>月平均工资（参照本人</w:t>
      </w:r>
      <w:r w:rsidRPr="00247F74">
        <w:rPr>
          <w:rFonts w:ascii="仿宋_GB2312" w:eastAsia="仿宋_GB2312" w:hAnsi="宋体"/>
          <w:szCs w:val="32"/>
        </w:rPr>
        <w:t>12</w:t>
      </w:r>
      <w:r w:rsidRPr="00247F74">
        <w:rPr>
          <w:rFonts w:ascii="仿宋_GB2312" w:eastAsia="仿宋_GB2312" w:hAnsi="宋体" w:hint="eastAsia"/>
          <w:szCs w:val="32"/>
        </w:rPr>
        <w:t>月工资表中发放项目计算）；</w:t>
      </w:r>
    </w:p>
    <w:p w:rsidR="00E81FCE" w:rsidRPr="00B12C26" w:rsidRDefault="00E81FCE" w:rsidP="00092031">
      <w:pPr>
        <w:adjustRightInd w:val="0"/>
        <w:snapToGrid w:val="0"/>
        <w:spacing w:line="540" w:lineRule="exact"/>
        <w:ind w:firstLineChars="200" w:firstLine="31680"/>
        <w:rPr>
          <w:rFonts w:ascii="仿宋_GB2312" w:eastAsia="仿宋_GB2312" w:hAnsi="宋体"/>
          <w:b/>
          <w:szCs w:val="32"/>
        </w:rPr>
      </w:pPr>
      <w:r w:rsidRPr="00D753F0">
        <w:rPr>
          <w:rFonts w:ascii="仿宋_GB2312" w:eastAsia="仿宋_GB2312" w:hAnsi="宋体" w:hint="eastAsia"/>
          <w:b/>
          <w:szCs w:val="32"/>
        </w:rPr>
        <w:t>备注</w:t>
      </w:r>
      <w:r w:rsidRPr="00D753F0">
        <w:rPr>
          <w:rFonts w:ascii="仿宋_GB2312" w:eastAsia="仿宋_GB2312" w:hAnsi="宋体" w:hint="eastAsia"/>
          <w:szCs w:val="32"/>
        </w:rPr>
        <w:t>：</w:t>
      </w:r>
      <w:r w:rsidRPr="00B12C26">
        <w:rPr>
          <w:rFonts w:ascii="仿宋_GB2312" w:eastAsia="仿宋_GB2312" w:hAnsi="宋体" w:hint="eastAsia"/>
          <w:b/>
          <w:szCs w:val="32"/>
        </w:rPr>
        <w:t>（</w:t>
      </w:r>
      <w:r w:rsidRPr="00B12C26">
        <w:rPr>
          <w:rFonts w:ascii="仿宋_GB2312" w:eastAsia="仿宋_GB2312" w:hAnsi="宋体"/>
          <w:b/>
          <w:szCs w:val="32"/>
        </w:rPr>
        <w:t>1</w:t>
      </w:r>
      <w:r w:rsidRPr="00B12C26">
        <w:rPr>
          <w:rFonts w:ascii="仿宋_GB2312" w:eastAsia="仿宋_GB2312" w:hAnsi="宋体" w:hint="eastAsia"/>
          <w:b/>
          <w:szCs w:val="32"/>
        </w:rPr>
        <w:t>）中小学教师、护士的</w:t>
      </w:r>
      <w:r>
        <w:rPr>
          <w:rFonts w:ascii="仿宋_GB2312" w:eastAsia="仿宋_GB2312" w:hAnsi="宋体" w:hint="eastAsia"/>
          <w:b/>
          <w:szCs w:val="32"/>
        </w:rPr>
        <w:t>基本工资还包括</w:t>
      </w:r>
      <w:r w:rsidRPr="00B12C26">
        <w:rPr>
          <w:rFonts w:ascii="仿宋_GB2312" w:eastAsia="仿宋_GB2312" w:hAnsi="宋体" w:hint="eastAsia"/>
          <w:b/>
          <w:szCs w:val="32"/>
        </w:rPr>
        <w:t>岗位</w:t>
      </w:r>
      <w:r>
        <w:rPr>
          <w:rFonts w:ascii="仿宋_GB2312" w:eastAsia="仿宋_GB2312" w:hAnsi="宋体" w:hint="eastAsia"/>
          <w:b/>
          <w:szCs w:val="32"/>
        </w:rPr>
        <w:t>工资</w:t>
      </w:r>
      <w:r w:rsidRPr="00B12C26">
        <w:rPr>
          <w:rFonts w:ascii="仿宋_GB2312" w:eastAsia="仿宋_GB2312" w:hAnsi="宋体" w:hint="eastAsia"/>
          <w:b/>
          <w:szCs w:val="32"/>
        </w:rPr>
        <w:t>和薪级工资标准提高的</w:t>
      </w:r>
      <w:r w:rsidRPr="00B12C26">
        <w:rPr>
          <w:rFonts w:ascii="仿宋_GB2312" w:eastAsia="仿宋_GB2312" w:hAnsi="宋体"/>
          <w:b/>
          <w:szCs w:val="32"/>
        </w:rPr>
        <w:t>10%</w:t>
      </w:r>
      <w:r>
        <w:rPr>
          <w:rFonts w:ascii="仿宋_GB2312" w:eastAsia="仿宋_GB2312" w:hAnsi="宋体" w:hint="eastAsia"/>
          <w:b/>
          <w:szCs w:val="32"/>
        </w:rPr>
        <w:t>。</w:t>
      </w:r>
    </w:p>
    <w:p w:rsidR="00E81FCE" w:rsidRDefault="00E81FCE" w:rsidP="00092031">
      <w:pPr>
        <w:adjustRightInd w:val="0"/>
        <w:snapToGrid w:val="0"/>
        <w:spacing w:line="540" w:lineRule="exact"/>
        <w:ind w:firstLineChars="200" w:firstLine="31680"/>
        <w:rPr>
          <w:rFonts w:ascii="仿宋_GB2312" w:eastAsia="仿宋_GB2312" w:hAnsi="宋体"/>
          <w:szCs w:val="32"/>
        </w:rPr>
      </w:pPr>
      <w:r w:rsidRPr="00B12C26">
        <w:rPr>
          <w:rFonts w:ascii="仿宋_GB2312" w:eastAsia="仿宋_GB2312" w:hAnsi="宋体" w:hint="eastAsia"/>
          <w:b/>
          <w:szCs w:val="32"/>
        </w:rPr>
        <w:t>（</w:t>
      </w:r>
      <w:r w:rsidRPr="00B12C26">
        <w:rPr>
          <w:rFonts w:ascii="仿宋_GB2312" w:eastAsia="仿宋_GB2312" w:hAnsi="宋体"/>
          <w:b/>
          <w:szCs w:val="32"/>
        </w:rPr>
        <w:t>2</w:t>
      </w:r>
      <w:r w:rsidRPr="00B12C26">
        <w:rPr>
          <w:rFonts w:ascii="仿宋_GB2312" w:eastAsia="仿宋_GB2312" w:hAnsi="宋体" w:hint="eastAsia"/>
          <w:b/>
          <w:szCs w:val="32"/>
        </w:rPr>
        <w:t>）统一的津补贴</w:t>
      </w:r>
      <w:r>
        <w:rPr>
          <w:rFonts w:ascii="仿宋_GB2312" w:eastAsia="仿宋_GB2312" w:hAnsi="宋体" w:hint="eastAsia"/>
          <w:b/>
          <w:szCs w:val="32"/>
        </w:rPr>
        <w:t>指</w:t>
      </w:r>
      <w:r w:rsidRPr="00B12C26">
        <w:rPr>
          <w:rFonts w:ascii="仿宋_GB2312" w:eastAsia="仿宋_GB2312" w:hAnsi="宋体" w:hint="eastAsia"/>
          <w:b/>
          <w:szCs w:val="32"/>
        </w:rPr>
        <w:t>艰苦边远地区津贴、教龄津贴、特级教师津贴、护龄津贴、特殊教育津贴、女职工卫生费。</w:t>
      </w:r>
    </w:p>
    <w:p w:rsidR="00E81FCE" w:rsidRPr="00562D25" w:rsidRDefault="00E81FCE" w:rsidP="000500BE">
      <w:pPr>
        <w:adjustRightInd w:val="0"/>
        <w:snapToGrid w:val="0"/>
        <w:spacing w:line="540" w:lineRule="exact"/>
        <w:ind w:firstLineChars="250" w:firstLine="31680"/>
        <w:rPr>
          <w:rFonts w:ascii="仿宋_GB2312" w:eastAsia="仿宋_GB2312" w:hAnsi="宋体"/>
          <w:szCs w:val="32"/>
        </w:rPr>
      </w:pPr>
      <w:r>
        <w:rPr>
          <w:rFonts w:ascii="仿宋_GB2312" w:eastAsia="仿宋_GB2312" w:hAnsi="宋体"/>
          <w:szCs w:val="32"/>
        </w:rPr>
        <w:t>3</w:t>
      </w:r>
      <w:r>
        <w:rPr>
          <w:rFonts w:ascii="仿宋_GB2312" w:eastAsia="仿宋_GB2312" w:hAnsi="宋体" w:hint="eastAsia"/>
          <w:szCs w:val="32"/>
        </w:rPr>
        <w:t>、</w:t>
      </w:r>
      <w:r w:rsidRPr="005B349A">
        <w:rPr>
          <w:rFonts w:ascii="仿宋_GB2312" w:eastAsia="仿宋_GB2312" w:hAnsi="宋体" w:hint="eastAsia"/>
          <w:szCs w:val="32"/>
        </w:rPr>
        <w:t>不属于上述规定范围内的其余项目不纳入个人缴费工资基数。</w:t>
      </w:r>
    </w:p>
    <w:sectPr w:rsidR="00E81FCE" w:rsidRPr="00562D25" w:rsidSect="00B52F0D">
      <w:pgSz w:w="11906" w:h="16838" w:code="9"/>
      <w:pgMar w:top="1134" w:right="1474" w:bottom="964" w:left="1474" w:header="851" w:footer="794" w:gutter="0"/>
      <w:pgNumType w:fmt="numberInDash"/>
      <w:cols w:space="425"/>
      <w:titlePg/>
      <w:docGrid w:type="linesAndChars" w:linePitch="580" w:charSpace="-43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1FCE" w:rsidRDefault="00E81FCE">
      <w:r>
        <w:separator/>
      </w:r>
    </w:p>
  </w:endnote>
  <w:endnote w:type="continuationSeparator" w:id="0">
    <w:p w:rsidR="00E81FCE" w:rsidRDefault="00E81F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方正仿宋简体">
    <w:altName w:val="宋体"/>
    <w:panose1 w:val="00000000000000000000"/>
    <w:charset w:val="86"/>
    <w:family w:val="auto"/>
    <w:notTrueType/>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altName w:val="Arial Unicode MS"/>
    <w:panose1 w:val="02010609030101010101"/>
    <w:charset w:val="86"/>
    <w:family w:val="modern"/>
    <w:pitch w:val="fixed"/>
    <w:sig w:usb0="00000001" w:usb1="080E0000" w:usb2="00000010" w:usb3="00000000" w:csb0="00040000" w:csb1="00000000"/>
  </w:font>
  <w:font w:name="方正小标宋简体">
    <w:altName w:val="宋体"/>
    <w:panose1 w:val="00000000000000000000"/>
    <w:charset w:val="86"/>
    <w:family w:val="auto"/>
    <w:notTrueType/>
    <w:pitch w:val="variable"/>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Pr="00281732" w:rsidRDefault="00E81FCE" w:rsidP="00F566A5">
    <w:pPr>
      <w:pStyle w:val="Footer"/>
      <w:framePr w:wrap="around" w:vAnchor="text" w:hAnchor="margin" w:xAlign="outside" w:y="1"/>
      <w:rPr>
        <w:rStyle w:val="PageNumber"/>
        <w:sz w:val="28"/>
        <w:szCs w:val="28"/>
      </w:rPr>
    </w:pPr>
    <w:r w:rsidRPr="00281732">
      <w:rPr>
        <w:rStyle w:val="PageNumber"/>
        <w:sz w:val="28"/>
        <w:szCs w:val="28"/>
      </w:rPr>
      <w:fldChar w:fldCharType="begin"/>
    </w:r>
    <w:r w:rsidRPr="00281732">
      <w:rPr>
        <w:rStyle w:val="PageNumber"/>
        <w:sz w:val="28"/>
        <w:szCs w:val="28"/>
      </w:rPr>
      <w:instrText xml:space="preserve">PAGE  </w:instrText>
    </w:r>
    <w:r w:rsidRPr="00281732">
      <w:rPr>
        <w:rStyle w:val="PageNumber"/>
        <w:sz w:val="28"/>
        <w:szCs w:val="28"/>
      </w:rPr>
      <w:fldChar w:fldCharType="separate"/>
    </w:r>
    <w:r>
      <w:rPr>
        <w:rStyle w:val="PageNumber"/>
        <w:noProof/>
        <w:sz w:val="28"/>
        <w:szCs w:val="28"/>
      </w:rPr>
      <w:t>- 2 -</w:t>
    </w:r>
    <w:r w:rsidRPr="00281732">
      <w:rPr>
        <w:rStyle w:val="PageNumber"/>
        <w:sz w:val="28"/>
        <w:szCs w:val="28"/>
      </w:rPr>
      <w:fldChar w:fldCharType="end"/>
    </w:r>
  </w:p>
  <w:p w:rsidR="00E81FCE" w:rsidRDefault="00E81FCE" w:rsidP="00281732">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Pr="00281732" w:rsidRDefault="00E81FCE" w:rsidP="00281732">
    <w:pPr>
      <w:pStyle w:val="Footer"/>
      <w:framePr w:wrap="around" w:vAnchor="text" w:hAnchor="margin" w:xAlign="outside" w:y="1"/>
      <w:rPr>
        <w:rStyle w:val="PageNumber"/>
        <w:sz w:val="28"/>
        <w:szCs w:val="28"/>
      </w:rPr>
    </w:pPr>
    <w:r w:rsidRPr="00281732">
      <w:rPr>
        <w:rStyle w:val="PageNumber"/>
        <w:sz w:val="28"/>
        <w:szCs w:val="28"/>
      </w:rPr>
      <w:fldChar w:fldCharType="begin"/>
    </w:r>
    <w:r w:rsidRPr="00281732">
      <w:rPr>
        <w:rStyle w:val="PageNumber"/>
        <w:sz w:val="28"/>
        <w:szCs w:val="28"/>
      </w:rPr>
      <w:instrText xml:space="preserve">PAGE  </w:instrText>
    </w:r>
    <w:r w:rsidRPr="00281732">
      <w:rPr>
        <w:rStyle w:val="PageNumber"/>
        <w:sz w:val="28"/>
        <w:szCs w:val="28"/>
      </w:rPr>
      <w:fldChar w:fldCharType="separate"/>
    </w:r>
    <w:r>
      <w:rPr>
        <w:rStyle w:val="PageNumber"/>
        <w:noProof/>
        <w:sz w:val="28"/>
        <w:szCs w:val="28"/>
      </w:rPr>
      <w:t>- 3 -</w:t>
    </w:r>
    <w:r w:rsidRPr="00281732">
      <w:rPr>
        <w:rStyle w:val="PageNumber"/>
        <w:sz w:val="28"/>
        <w:szCs w:val="28"/>
      </w:rPr>
      <w:fldChar w:fldCharType="end"/>
    </w:r>
  </w:p>
  <w:p w:rsidR="00E81FCE" w:rsidRDefault="00E81FCE" w:rsidP="00281732">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Pr="00176B26" w:rsidRDefault="00E81FCE" w:rsidP="00F566A5">
    <w:pPr>
      <w:pStyle w:val="Footer"/>
      <w:framePr w:wrap="around" w:vAnchor="text" w:hAnchor="margin" w:xAlign="outside" w:y="1"/>
      <w:rPr>
        <w:rStyle w:val="PageNumber"/>
        <w:sz w:val="28"/>
        <w:szCs w:val="28"/>
      </w:rPr>
    </w:pPr>
    <w:r w:rsidRPr="00176B26">
      <w:rPr>
        <w:rStyle w:val="PageNumber"/>
        <w:sz w:val="28"/>
        <w:szCs w:val="28"/>
      </w:rPr>
      <w:fldChar w:fldCharType="begin"/>
    </w:r>
    <w:r w:rsidRPr="00176B26">
      <w:rPr>
        <w:rStyle w:val="PageNumber"/>
        <w:sz w:val="28"/>
        <w:szCs w:val="28"/>
      </w:rPr>
      <w:instrText xml:space="preserve">PAGE  </w:instrText>
    </w:r>
    <w:r w:rsidRPr="00176B26">
      <w:rPr>
        <w:rStyle w:val="PageNumber"/>
        <w:sz w:val="28"/>
        <w:szCs w:val="28"/>
      </w:rPr>
      <w:fldChar w:fldCharType="separate"/>
    </w:r>
    <w:r>
      <w:rPr>
        <w:rStyle w:val="PageNumber"/>
        <w:noProof/>
        <w:sz w:val="28"/>
        <w:szCs w:val="28"/>
      </w:rPr>
      <w:t>- 4 -</w:t>
    </w:r>
    <w:r w:rsidRPr="00176B26">
      <w:rPr>
        <w:rStyle w:val="PageNumber"/>
        <w:sz w:val="28"/>
        <w:szCs w:val="28"/>
      </w:rPr>
      <w:fldChar w:fldCharType="end"/>
    </w:r>
  </w:p>
  <w:p w:rsidR="00E81FCE" w:rsidRPr="00265065" w:rsidRDefault="00E81FCE" w:rsidP="00176B26">
    <w:pPr>
      <w:pStyle w:val="Footer"/>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Pr="00176B26" w:rsidRDefault="00E81FCE" w:rsidP="00F566A5">
    <w:pPr>
      <w:pStyle w:val="Footer"/>
      <w:framePr w:wrap="around" w:vAnchor="text" w:hAnchor="margin" w:xAlign="outside" w:y="1"/>
      <w:rPr>
        <w:rStyle w:val="PageNumber"/>
        <w:sz w:val="28"/>
        <w:szCs w:val="28"/>
      </w:rPr>
    </w:pPr>
    <w:r w:rsidRPr="00176B26">
      <w:rPr>
        <w:rStyle w:val="PageNumber"/>
        <w:sz w:val="28"/>
        <w:szCs w:val="28"/>
      </w:rPr>
      <w:fldChar w:fldCharType="begin"/>
    </w:r>
    <w:r w:rsidRPr="00176B26">
      <w:rPr>
        <w:rStyle w:val="PageNumber"/>
        <w:sz w:val="28"/>
        <w:szCs w:val="28"/>
      </w:rPr>
      <w:instrText xml:space="preserve">PAGE  </w:instrText>
    </w:r>
    <w:r w:rsidRPr="00176B26">
      <w:rPr>
        <w:rStyle w:val="PageNumber"/>
        <w:sz w:val="28"/>
        <w:szCs w:val="28"/>
      </w:rPr>
      <w:fldChar w:fldCharType="separate"/>
    </w:r>
    <w:r>
      <w:rPr>
        <w:rStyle w:val="PageNumber"/>
        <w:noProof/>
        <w:sz w:val="28"/>
        <w:szCs w:val="28"/>
      </w:rPr>
      <w:t>- 5 -</w:t>
    </w:r>
    <w:r w:rsidRPr="00176B26">
      <w:rPr>
        <w:rStyle w:val="PageNumber"/>
        <w:sz w:val="28"/>
        <w:szCs w:val="28"/>
      </w:rPr>
      <w:fldChar w:fldCharType="end"/>
    </w:r>
  </w:p>
  <w:p w:rsidR="00E81FCE" w:rsidRPr="006C471B" w:rsidRDefault="00E81FCE" w:rsidP="00176B26">
    <w:pPr>
      <w:pStyle w:val="Footer"/>
      <w:ind w:right="360" w:firstLine="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Pr="00E208A6" w:rsidRDefault="00E81FCE" w:rsidP="00E208A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1FCE" w:rsidRDefault="00E81FCE">
      <w:r>
        <w:separator/>
      </w:r>
    </w:p>
  </w:footnote>
  <w:footnote w:type="continuationSeparator" w:id="0">
    <w:p w:rsidR="00E81FCE" w:rsidRDefault="00E81F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Default="00E81FCE" w:rsidP="00557D2D">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Default="00E81FCE" w:rsidP="000A4B5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FCE" w:rsidRDefault="00E81FC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C239C8"/>
    <w:multiLevelType w:val="hybridMultilevel"/>
    <w:tmpl w:val="110411B6"/>
    <w:lvl w:ilvl="0" w:tplc="E7845846">
      <w:start w:val="1"/>
      <w:numFmt w:val="japaneseCounting"/>
      <w:lvlText w:val="%1、"/>
      <w:lvlJc w:val="left"/>
      <w:pPr>
        <w:ind w:left="836" w:hanging="450"/>
      </w:pPr>
      <w:rPr>
        <w:rFonts w:cs="Times New Roman" w:hint="default"/>
        <w:sz w:val="24"/>
      </w:rPr>
    </w:lvl>
    <w:lvl w:ilvl="1" w:tplc="04090019" w:tentative="1">
      <w:start w:val="1"/>
      <w:numFmt w:val="lowerLetter"/>
      <w:lvlText w:val="%2)"/>
      <w:lvlJc w:val="left"/>
      <w:pPr>
        <w:ind w:left="1226" w:hanging="420"/>
      </w:pPr>
      <w:rPr>
        <w:rFonts w:cs="Times New Roman"/>
      </w:rPr>
    </w:lvl>
    <w:lvl w:ilvl="2" w:tplc="0409001B" w:tentative="1">
      <w:start w:val="1"/>
      <w:numFmt w:val="lowerRoman"/>
      <w:lvlText w:val="%3."/>
      <w:lvlJc w:val="right"/>
      <w:pPr>
        <w:ind w:left="1646" w:hanging="420"/>
      </w:pPr>
      <w:rPr>
        <w:rFonts w:cs="Times New Roman"/>
      </w:rPr>
    </w:lvl>
    <w:lvl w:ilvl="3" w:tplc="0409000F" w:tentative="1">
      <w:start w:val="1"/>
      <w:numFmt w:val="decimal"/>
      <w:lvlText w:val="%4."/>
      <w:lvlJc w:val="left"/>
      <w:pPr>
        <w:ind w:left="2066" w:hanging="420"/>
      </w:pPr>
      <w:rPr>
        <w:rFonts w:cs="Times New Roman"/>
      </w:rPr>
    </w:lvl>
    <w:lvl w:ilvl="4" w:tplc="04090019" w:tentative="1">
      <w:start w:val="1"/>
      <w:numFmt w:val="lowerLetter"/>
      <w:lvlText w:val="%5)"/>
      <w:lvlJc w:val="left"/>
      <w:pPr>
        <w:ind w:left="2486" w:hanging="420"/>
      </w:pPr>
      <w:rPr>
        <w:rFonts w:cs="Times New Roman"/>
      </w:rPr>
    </w:lvl>
    <w:lvl w:ilvl="5" w:tplc="0409001B" w:tentative="1">
      <w:start w:val="1"/>
      <w:numFmt w:val="lowerRoman"/>
      <w:lvlText w:val="%6."/>
      <w:lvlJc w:val="right"/>
      <w:pPr>
        <w:ind w:left="2906" w:hanging="420"/>
      </w:pPr>
      <w:rPr>
        <w:rFonts w:cs="Times New Roman"/>
      </w:rPr>
    </w:lvl>
    <w:lvl w:ilvl="6" w:tplc="0409000F" w:tentative="1">
      <w:start w:val="1"/>
      <w:numFmt w:val="decimal"/>
      <w:lvlText w:val="%7."/>
      <w:lvlJc w:val="left"/>
      <w:pPr>
        <w:ind w:left="3326" w:hanging="420"/>
      </w:pPr>
      <w:rPr>
        <w:rFonts w:cs="Times New Roman"/>
      </w:rPr>
    </w:lvl>
    <w:lvl w:ilvl="7" w:tplc="04090019" w:tentative="1">
      <w:start w:val="1"/>
      <w:numFmt w:val="lowerLetter"/>
      <w:lvlText w:val="%8)"/>
      <w:lvlJc w:val="left"/>
      <w:pPr>
        <w:ind w:left="3746" w:hanging="420"/>
      </w:pPr>
      <w:rPr>
        <w:rFonts w:cs="Times New Roman"/>
      </w:rPr>
    </w:lvl>
    <w:lvl w:ilvl="8" w:tplc="0409001B" w:tentative="1">
      <w:start w:val="1"/>
      <w:numFmt w:val="lowerRoman"/>
      <w:lvlText w:val="%9."/>
      <w:lvlJc w:val="right"/>
      <w:pPr>
        <w:ind w:left="4166" w:hanging="420"/>
      </w:pPr>
      <w:rPr>
        <w:rFonts w:cs="Times New Roman"/>
      </w:rPr>
    </w:lvl>
  </w:abstractNum>
  <w:abstractNum w:abstractNumId="1">
    <w:nsid w:val="33062E5F"/>
    <w:multiLevelType w:val="hybridMultilevel"/>
    <w:tmpl w:val="0722252E"/>
    <w:lvl w:ilvl="0" w:tplc="7810689E">
      <w:start w:val="1"/>
      <w:numFmt w:val="decimal"/>
      <w:lvlText w:val="%1、"/>
      <w:lvlJc w:val="left"/>
      <w:pPr>
        <w:ind w:left="1106" w:hanging="720"/>
      </w:pPr>
      <w:rPr>
        <w:rFonts w:cs="Times New Roman" w:hint="default"/>
      </w:rPr>
    </w:lvl>
    <w:lvl w:ilvl="1" w:tplc="04090019" w:tentative="1">
      <w:start w:val="1"/>
      <w:numFmt w:val="lowerLetter"/>
      <w:lvlText w:val="%2)"/>
      <w:lvlJc w:val="left"/>
      <w:pPr>
        <w:ind w:left="1226" w:hanging="420"/>
      </w:pPr>
      <w:rPr>
        <w:rFonts w:cs="Times New Roman"/>
      </w:rPr>
    </w:lvl>
    <w:lvl w:ilvl="2" w:tplc="0409001B" w:tentative="1">
      <w:start w:val="1"/>
      <w:numFmt w:val="lowerRoman"/>
      <w:lvlText w:val="%3."/>
      <w:lvlJc w:val="right"/>
      <w:pPr>
        <w:ind w:left="1646" w:hanging="420"/>
      </w:pPr>
      <w:rPr>
        <w:rFonts w:cs="Times New Roman"/>
      </w:rPr>
    </w:lvl>
    <w:lvl w:ilvl="3" w:tplc="0409000F" w:tentative="1">
      <w:start w:val="1"/>
      <w:numFmt w:val="decimal"/>
      <w:lvlText w:val="%4."/>
      <w:lvlJc w:val="left"/>
      <w:pPr>
        <w:ind w:left="2066" w:hanging="420"/>
      </w:pPr>
      <w:rPr>
        <w:rFonts w:cs="Times New Roman"/>
      </w:rPr>
    </w:lvl>
    <w:lvl w:ilvl="4" w:tplc="04090019" w:tentative="1">
      <w:start w:val="1"/>
      <w:numFmt w:val="lowerLetter"/>
      <w:lvlText w:val="%5)"/>
      <w:lvlJc w:val="left"/>
      <w:pPr>
        <w:ind w:left="2486" w:hanging="420"/>
      </w:pPr>
      <w:rPr>
        <w:rFonts w:cs="Times New Roman"/>
      </w:rPr>
    </w:lvl>
    <w:lvl w:ilvl="5" w:tplc="0409001B" w:tentative="1">
      <w:start w:val="1"/>
      <w:numFmt w:val="lowerRoman"/>
      <w:lvlText w:val="%6."/>
      <w:lvlJc w:val="right"/>
      <w:pPr>
        <w:ind w:left="2906" w:hanging="420"/>
      </w:pPr>
      <w:rPr>
        <w:rFonts w:cs="Times New Roman"/>
      </w:rPr>
    </w:lvl>
    <w:lvl w:ilvl="6" w:tplc="0409000F" w:tentative="1">
      <w:start w:val="1"/>
      <w:numFmt w:val="decimal"/>
      <w:lvlText w:val="%7."/>
      <w:lvlJc w:val="left"/>
      <w:pPr>
        <w:ind w:left="3326" w:hanging="420"/>
      </w:pPr>
      <w:rPr>
        <w:rFonts w:cs="Times New Roman"/>
      </w:rPr>
    </w:lvl>
    <w:lvl w:ilvl="7" w:tplc="04090019" w:tentative="1">
      <w:start w:val="1"/>
      <w:numFmt w:val="lowerLetter"/>
      <w:lvlText w:val="%8)"/>
      <w:lvlJc w:val="left"/>
      <w:pPr>
        <w:ind w:left="3746" w:hanging="420"/>
      </w:pPr>
      <w:rPr>
        <w:rFonts w:cs="Times New Roman"/>
      </w:rPr>
    </w:lvl>
    <w:lvl w:ilvl="8" w:tplc="0409001B" w:tentative="1">
      <w:start w:val="1"/>
      <w:numFmt w:val="lowerRoman"/>
      <w:lvlText w:val="%9."/>
      <w:lvlJc w:val="right"/>
      <w:pPr>
        <w:ind w:left="4166" w:hanging="420"/>
      </w:pPr>
      <w:rPr>
        <w:rFonts w:cs="Times New Roman"/>
      </w:rPr>
    </w:lvl>
  </w:abstractNum>
  <w:abstractNum w:abstractNumId="2">
    <w:nsid w:val="35734619"/>
    <w:multiLevelType w:val="hybridMultilevel"/>
    <w:tmpl w:val="E2382E28"/>
    <w:lvl w:ilvl="0" w:tplc="7760331A">
      <w:start w:val="1"/>
      <w:numFmt w:val="decimal"/>
      <w:lvlText w:val="%1、"/>
      <w:lvlJc w:val="left"/>
      <w:pPr>
        <w:tabs>
          <w:tab w:val="num" w:pos="1350"/>
        </w:tabs>
        <w:ind w:left="1350" w:hanging="720"/>
      </w:pPr>
      <w:rPr>
        <w:rFonts w:cs="Times New Roman" w:hint="default"/>
      </w:rPr>
    </w:lvl>
    <w:lvl w:ilvl="1" w:tplc="04090019" w:tentative="1">
      <w:start w:val="1"/>
      <w:numFmt w:val="lowerLetter"/>
      <w:lvlText w:val="%2)"/>
      <w:lvlJc w:val="left"/>
      <w:pPr>
        <w:tabs>
          <w:tab w:val="num" w:pos="1470"/>
        </w:tabs>
        <w:ind w:left="1470" w:hanging="420"/>
      </w:pPr>
      <w:rPr>
        <w:rFonts w:cs="Times New Roman"/>
      </w:rPr>
    </w:lvl>
    <w:lvl w:ilvl="2" w:tplc="0409001B" w:tentative="1">
      <w:start w:val="1"/>
      <w:numFmt w:val="lowerRoman"/>
      <w:lvlText w:val="%3."/>
      <w:lvlJc w:val="righ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9" w:tentative="1">
      <w:start w:val="1"/>
      <w:numFmt w:val="lowerLetter"/>
      <w:lvlText w:val="%5)"/>
      <w:lvlJc w:val="left"/>
      <w:pPr>
        <w:tabs>
          <w:tab w:val="num" w:pos="2730"/>
        </w:tabs>
        <w:ind w:left="2730" w:hanging="420"/>
      </w:pPr>
      <w:rPr>
        <w:rFonts w:cs="Times New Roman"/>
      </w:rPr>
    </w:lvl>
    <w:lvl w:ilvl="5" w:tplc="0409001B" w:tentative="1">
      <w:start w:val="1"/>
      <w:numFmt w:val="lowerRoman"/>
      <w:lvlText w:val="%6."/>
      <w:lvlJc w:val="righ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9" w:tentative="1">
      <w:start w:val="1"/>
      <w:numFmt w:val="lowerLetter"/>
      <w:lvlText w:val="%8)"/>
      <w:lvlJc w:val="left"/>
      <w:pPr>
        <w:tabs>
          <w:tab w:val="num" w:pos="3990"/>
        </w:tabs>
        <w:ind w:left="3990" w:hanging="420"/>
      </w:pPr>
      <w:rPr>
        <w:rFonts w:cs="Times New Roman"/>
      </w:rPr>
    </w:lvl>
    <w:lvl w:ilvl="8" w:tplc="0409001B" w:tentative="1">
      <w:start w:val="1"/>
      <w:numFmt w:val="lowerRoman"/>
      <w:lvlText w:val="%9."/>
      <w:lvlJc w:val="right"/>
      <w:pPr>
        <w:tabs>
          <w:tab w:val="num" w:pos="4410"/>
        </w:tabs>
        <w:ind w:left="4410" w:hanging="420"/>
      </w:pPr>
      <w:rPr>
        <w:rFonts w:cs="Times New Roman"/>
      </w:rPr>
    </w:lvl>
  </w:abstractNum>
  <w:abstractNum w:abstractNumId="3">
    <w:nsid w:val="55AC6751"/>
    <w:multiLevelType w:val="hybridMultilevel"/>
    <w:tmpl w:val="EFB6D38C"/>
    <w:lvl w:ilvl="0" w:tplc="C6AA0D56">
      <w:start w:val="201"/>
      <w:numFmt w:val="decimal"/>
      <w:lvlText w:val="%1"/>
      <w:lvlJc w:val="left"/>
      <w:pPr>
        <w:tabs>
          <w:tab w:val="num" w:pos="795"/>
        </w:tabs>
        <w:ind w:left="795" w:hanging="795"/>
      </w:pPr>
      <w:rPr>
        <w:rFonts w:hAnsi="宋体"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1"/>
  </w:num>
  <w:num w:numId="2">
    <w:abstractNumId w:val="0"/>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320"/>
  <w:evenAndOddHeaders/>
  <w:drawingGridHorizontalSpacing w:val="159"/>
  <w:drawingGridVerticalSpacing w:val="290"/>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C0557"/>
    <w:rsid w:val="00000E34"/>
    <w:rsid w:val="0000178E"/>
    <w:rsid w:val="00001E18"/>
    <w:rsid w:val="000030CE"/>
    <w:rsid w:val="000039C5"/>
    <w:rsid w:val="000042D7"/>
    <w:rsid w:val="000052C3"/>
    <w:rsid w:val="00005877"/>
    <w:rsid w:val="000104A7"/>
    <w:rsid w:val="00012CA9"/>
    <w:rsid w:val="00013DF5"/>
    <w:rsid w:val="00015DC1"/>
    <w:rsid w:val="0002064A"/>
    <w:rsid w:val="00020DBA"/>
    <w:rsid w:val="000210F7"/>
    <w:rsid w:val="000234F1"/>
    <w:rsid w:val="00025423"/>
    <w:rsid w:val="0002675E"/>
    <w:rsid w:val="00026E7C"/>
    <w:rsid w:val="00027233"/>
    <w:rsid w:val="000278AB"/>
    <w:rsid w:val="00031BB2"/>
    <w:rsid w:val="000349FB"/>
    <w:rsid w:val="00035776"/>
    <w:rsid w:val="00036C65"/>
    <w:rsid w:val="000409CD"/>
    <w:rsid w:val="00040BBF"/>
    <w:rsid w:val="0004427D"/>
    <w:rsid w:val="00044847"/>
    <w:rsid w:val="00044977"/>
    <w:rsid w:val="000455C1"/>
    <w:rsid w:val="000456D7"/>
    <w:rsid w:val="0004663C"/>
    <w:rsid w:val="000500BE"/>
    <w:rsid w:val="000504FB"/>
    <w:rsid w:val="00050BF7"/>
    <w:rsid w:val="00051E66"/>
    <w:rsid w:val="00052100"/>
    <w:rsid w:val="000535A5"/>
    <w:rsid w:val="00054679"/>
    <w:rsid w:val="00054FE4"/>
    <w:rsid w:val="00056232"/>
    <w:rsid w:val="000578DC"/>
    <w:rsid w:val="00057BD6"/>
    <w:rsid w:val="00065039"/>
    <w:rsid w:val="00065C57"/>
    <w:rsid w:val="000672B8"/>
    <w:rsid w:val="00072A84"/>
    <w:rsid w:val="000739E3"/>
    <w:rsid w:val="00075E3C"/>
    <w:rsid w:val="0007737F"/>
    <w:rsid w:val="00080739"/>
    <w:rsid w:val="000810D6"/>
    <w:rsid w:val="00081F86"/>
    <w:rsid w:val="00082A5B"/>
    <w:rsid w:val="00082B6C"/>
    <w:rsid w:val="00085581"/>
    <w:rsid w:val="00086EBF"/>
    <w:rsid w:val="00090326"/>
    <w:rsid w:val="00092031"/>
    <w:rsid w:val="00092BD8"/>
    <w:rsid w:val="00094FDB"/>
    <w:rsid w:val="000A2358"/>
    <w:rsid w:val="000A2A8C"/>
    <w:rsid w:val="000A4B56"/>
    <w:rsid w:val="000A50F4"/>
    <w:rsid w:val="000A5352"/>
    <w:rsid w:val="000A5841"/>
    <w:rsid w:val="000A6DFD"/>
    <w:rsid w:val="000B05D3"/>
    <w:rsid w:val="000B374D"/>
    <w:rsid w:val="000B45A9"/>
    <w:rsid w:val="000B4F23"/>
    <w:rsid w:val="000B5164"/>
    <w:rsid w:val="000C004B"/>
    <w:rsid w:val="000C050D"/>
    <w:rsid w:val="000C1701"/>
    <w:rsid w:val="000C229F"/>
    <w:rsid w:val="000C514A"/>
    <w:rsid w:val="000C6725"/>
    <w:rsid w:val="000C7B6E"/>
    <w:rsid w:val="000D471F"/>
    <w:rsid w:val="000D63B8"/>
    <w:rsid w:val="000D6FE7"/>
    <w:rsid w:val="000D7E27"/>
    <w:rsid w:val="000E1DC3"/>
    <w:rsid w:val="000E24DE"/>
    <w:rsid w:val="000E7391"/>
    <w:rsid w:val="000F1024"/>
    <w:rsid w:val="000F3819"/>
    <w:rsid w:val="000F54C2"/>
    <w:rsid w:val="000F66BF"/>
    <w:rsid w:val="000F698B"/>
    <w:rsid w:val="000F6D1C"/>
    <w:rsid w:val="000F7BB7"/>
    <w:rsid w:val="0010146C"/>
    <w:rsid w:val="00104B28"/>
    <w:rsid w:val="00106BE2"/>
    <w:rsid w:val="001076D8"/>
    <w:rsid w:val="00110679"/>
    <w:rsid w:val="00112CC4"/>
    <w:rsid w:val="00114702"/>
    <w:rsid w:val="00115C4E"/>
    <w:rsid w:val="00121887"/>
    <w:rsid w:val="001265DA"/>
    <w:rsid w:val="00131A9E"/>
    <w:rsid w:val="0013270A"/>
    <w:rsid w:val="0013423E"/>
    <w:rsid w:val="00134B18"/>
    <w:rsid w:val="00135223"/>
    <w:rsid w:val="0013581E"/>
    <w:rsid w:val="0013629B"/>
    <w:rsid w:val="001367CD"/>
    <w:rsid w:val="001377E0"/>
    <w:rsid w:val="00137A0B"/>
    <w:rsid w:val="00140819"/>
    <w:rsid w:val="001412B3"/>
    <w:rsid w:val="0014132B"/>
    <w:rsid w:val="00142BEF"/>
    <w:rsid w:val="00142CAB"/>
    <w:rsid w:val="00142E0A"/>
    <w:rsid w:val="001449C2"/>
    <w:rsid w:val="001464ED"/>
    <w:rsid w:val="0014751E"/>
    <w:rsid w:val="0015160A"/>
    <w:rsid w:val="00151C18"/>
    <w:rsid w:val="001521BE"/>
    <w:rsid w:val="001523EB"/>
    <w:rsid w:val="00154FCE"/>
    <w:rsid w:val="00155CE4"/>
    <w:rsid w:val="0015618B"/>
    <w:rsid w:val="00157BF7"/>
    <w:rsid w:val="00167D30"/>
    <w:rsid w:val="001706AC"/>
    <w:rsid w:val="00171190"/>
    <w:rsid w:val="001713CB"/>
    <w:rsid w:val="00172F5F"/>
    <w:rsid w:val="00176B26"/>
    <w:rsid w:val="00176C80"/>
    <w:rsid w:val="00177955"/>
    <w:rsid w:val="0018021F"/>
    <w:rsid w:val="001806E0"/>
    <w:rsid w:val="0018076E"/>
    <w:rsid w:val="00180A26"/>
    <w:rsid w:val="001829E3"/>
    <w:rsid w:val="00192907"/>
    <w:rsid w:val="00193949"/>
    <w:rsid w:val="00194F86"/>
    <w:rsid w:val="00196A40"/>
    <w:rsid w:val="00197DB3"/>
    <w:rsid w:val="001A31BD"/>
    <w:rsid w:val="001A36AC"/>
    <w:rsid w:val="001A3E6B"/>
    <w:rsid w:val="001A49EB"/>
    <w:rsid w:val="001A4AFA"/>
    <w:rsid w:val="001A690F"/>
    <w:rsid w:val="001A7776"/>
    <w:rsid w:val="001B0FA4"/>
    <w:rsid w:val="001B13C3"/>
    <w:rsid w:val="001B4144"/>
    <w:rsid w:val="001B4B89"/>
    <w:rsid w:val="001C0818"/>
    <w:rsid w:val="001C23B3"/>
    <w:rsid w:val="001C2982"/>
    <w:rsid w:val="001C2FBA"/>
    <w:rsid w:val="001C4052"/>
    <w:rsid w:val="001C7560"/>
    <w:rsid w:val="001D0AFC"/>
    <w:rsid w:val="001D0CD0"/>
    <w:rsid w:val="001D223F"/>
    <w:rsid w:val="001D4891"/>
    <w:rsid w:val="001D66FB"/>
    <w:rsid w:val="001D69F6"/>
    <w:rsid w:val="001E3A77"/>
    <w:rsid w:val="001E6C4E"/>
    <w:rsid w:val="001E7F72"/>
    <w:rsid w:val="001F12F5"/>
    <w:rsid w:val="001F4ADB"/>
    <w:rsid w:val="001F713B"/>
    <w:rsid w:val="00205585"/>
    <w:rsid w:val="002075B0"/>
    <w:rsid w:val="002109B9"/>
    <w:rsid w:val="0021286C"/>
    <w:rsid w:val="00212AC4"/>
    <w:rsid w:val="0021302E"/>
    <w:rsid w:val="00214C35"/>
    <w:rsid w:val="0022085C"/>
    <w:rsid w:val="00220FBF"/>
    <w:rsid w:val="00221496"/>
    <w:rsid w:val="00221599"/>
    <w:rsid w:val="002225B3"/>
    <w:rsid w:val="00223311"/>
    <w:rsid w:val="00225A10"/>
    <w:rsid w:val="00227DC4"/>
    <w:rsid w:val="00233948"/>
    <w:rsid w:val="00235376"/>
    <w:rsid w:val="00235F29"/>
    <w:rsid w:val="00236797"/>
    <w:rsid w:val="00237EDB"/>
    <w:rsid w:val="002400B6"/>
    <w:rsid w:val="00241788"/>
    <w:rsid w:val="00244741"/>
    <w:rsid w:val="002479A9"/>
    <w:rsid w:val="00247F74"/>
    <w:rsid w:val="00252C70"/>
    <w:rsid w:val="0025363D"/>
    <w:rsid w:val="0025529A"/>
    <w:rsid w:val="00256350"/>
    <w:rsid w:val="002637E8"/>
    <w:rsid w:val="00265065"/>
    <w:rsid w:val="002666D7"/>
    <w:rsid w:val="00267145"/>
    <w:rsid w:val="00272966"/>
    <w:rsid w:val="0027434B"/>
    <w:rsid w:val="002746CD"/>
    <w:rsid w:val="00274D63"/>
    <w:rsid w:val="00275ED0"/>
    <w:rsid w:val="002761AA"/>
    <w:rsid w:val="00276D7C"/>
    <w:rsid w:val="00276FA8"/>
    <w:rsid w:val="00280E18"/>
    <w:rsid w:val="00281732"/>
    <w:rsid w:val="00283AE6"/>
    <w:rsid w:val="002850F2"/>
    <w:rsid w:val="002A33FF"/>
    <w:rsid w:val="002A377F"/>
    <w:rsid w:val="002A60EA"/>
    <w:rsid w:val="002A6AE8"/>
    <w:rsid w:val="002B15C4"/>
    <w:rsid w:val="002B2F2A"/>
    <w:rsid w:val="002B37B8"/>
    <w:rsid w:val="002B41E7"/>
    <w:rsid w:val="002B7BCB"/>
    <w:rsid w:val="002C2FEB"/>
    <w:rsid w:val="002C5846"/>
    <w:rsid w:val="002C632E"/>
    <w:rsid w:val="002C6B30"/>
    <w:rsid w:val="002D1245"/>
    <w:rsid w:val="002D2324"/>
    <w:rsid w:val="002D37C0"/>
    <w:rsid w:val="002D3DCF"/>
    <w:rsid w:val="002D4271"/>
    <w:rsid w:val="002D53BD"/>
    <w:rsid w:val="002D63E4"/>
    <w:rsid w:val="002E04AE"/>
    <w:rsid w:val="002E0D70"/>
    <w:rsid w:val="002E16FC"/>
    <w:rsid w:val="002E32F9"/>
    <w:rsid w:val="002E5E27"/>
    <w:rsid w:val="002F2204"/>
    <w:rsid w:val="002F36D4"/>
    <w:rsid w:val="002F4521"/>
    <w:rsid w:val="002F503C"/>
    <w:rsid w:val="002F7905"/>
    <w:rsid w:val="003015D4"/>
    <w:rsid w:val="00301A47"/>
    <w:rsid w:val="0030390E"/>
    <w:rsid w:val="0030543F"/>
    <w:rsid w:val="003060C3"/>
    <w:rsid w:val="003076F8"/>
    <w:rsid w:val="003110F5"/>
    <w:rsid w:val="00311F68"/>
    <w:rsid w:val="0031291E"/>
    <w:rsid w:val="003134FB"/>
    <w:rsid w:val="003138B2"/>
    <w:rsid w:val="003150D2"/>
    <w:rsid w:val="00315338"/>
    <w:rsid w:val="00315B33"/>
    <w:rsid w:val="003166FD"/>
    <w:rsid w:val="003170F9"/>
    <w:rsid w:val="00320A4D"/>
    <w:rsid w:val="0032205E"/>
    <w:rsid w:val="00322837"/>
    <w:rsid w:val="00323541"/>
    <w:rsid w:val="0032391B"/>
    <w:rsid w:val="00327A7F"/>
    <w:rsid w:val="003311C2"/>
    <w:rsid w:val="003322A8"/>
    <w:rsid w:val="00335601"/>
    <w:rsid w:val="0033781F"/>
    <w:rsid w:val="0034315E"/>
    <w:rsid w:val="00343749"/>
    <w:rsid w:val="0034385F"/>
    <w:rsid w:val="0034507D"/>
    <w:rsid w:val="0034531A"/>
    <w:rsid w:val="0034538A"/>
    <w:rsid w:val="00346448"/>
    <w:rsid w:val="003464CD"/>
    <w:rsid w:val="0034656C"/>
    <w:rsid w:val="0035147D"/>
    <w:rsid w:val="0035437F"/>
    <w:rsid w:val="0035472C"/>
    <w:rsid w:val="00355302"/>
    <w:rsid w:val="00355FCB"/>
    <w:rsid w:val="003568B6"/>
    <w:rsid w:val="00357123"/>
    <w:rsid w:val="0036082C"/>
    <w:rsid w:val="00360A9C"/>
    <w:rsid w:val="003611EC"/>
    <w:rsid w:val="003616C8"/>
    <w:rsid w:val="00361C2B"/>
    <w:rsid w:val="003620D4"/>
    <w:rsid w:val="0036727C"/>
    <w:rsid w:val="00373D03"/>
    <w:rsid w:val="00374CFF"/>
    <w:rsid w:val="00375A45"/>
    <w:rsid w:val="003840AA"/>
    <w:rsid w:val="0038418C"/>
    <w:rsid w:val="00385F59"/>
    <w:rsid w:val="00387138"/>
    <w:rsid w:val="003908C9"/>
    <w:rsid w:val="003925EA"/>
    <w:rsid w:val="00393BD9"/>
    <w:rsid w:val="003948C2"/>
    <w:rsid w:val="0039514B"/>
    <w:rsid w:val="0039578E"/>
    <w:rsid w:val="00395A5D"/>
    <w:rsid w:val="00397CFC"/>
    <w:rsid w:val="003A0D89"/>
    <w:rsid w:val="003A2F82"/>
    <w:rsid w:val="003A54A2"/>
    <w:rsid w:val="003A5D9F"/>
    <w:rsid w:val="003B0390"/>
    <w:rsid w:val="003B278C"/>
    <w:rsid w:val="003B424C"/>
    <w:rsid w:val="003B59B7"/>
    <w:rsid w:val="003B5F55"/>
    <w:rsid w:val="003B6048"/>
    <w:rsid w:val="003B62E7"/>
    <w:rsid w:val="003B6603"/>
    <w:rsid w:val="003B6B8D"/>
    <w:rsid w:val="003B76E5"/>
    <w:rsid w:val="003C0829"/>
    <w:rsid w:val="003C365F"/>
    <w:rsid w:val="003C3A05"/>
    <w:rsid w:val="003C4071"/>
    <w:rsid w:val="003C57F6"/>
    <w:rsid w:val="003C678A"/>
    <w:rsid w:val="003C75AC"/>
    <w:rsid w:val="003C7F41"/>
    <w:rsid w:val="003D1915"/>
    <w:rsid w:val="003D1A29"/>
    <w:rsid w:val="003D3172"/>
    <w:rsid w:val="003D5DA3"/>
    <w:rsid w:val="003D771B"/>
    <w:rsid w:val="003E0EC5"/>
    <w:rsid w:val="003E1BF0"/>
    <w:rsid w:val="003E4BE6"/>
    <w:rsid w:val="003E6837"/>
    <w:rsid w:val="003E733C"/>
    <w:rsid w:val="003F03E6"/>
    <w:rsid w:val="003F05A4"/>
    <w:rsid w:val="003F29DA"/>
    <w:rsid w:val="003F646C"/>
    <w:rsid w:val="00400438"/>
    <w:rsid w:val="004009CA"/>
    <w:rsid w:val="0040149F"/>
    <w:rsid w:val="00403155"/>
    <w:rsid w:val="004047C7"/>
    <w:rsid w:val="00405B0C"/>
    <w:rsid w:val="00406790"/>
    <w:rsid w:val="00406A6F"/>
    <w:rsid w:val="0041217A"/>
    <w:rsid w:val="004122EB"/>
    <w:rsid w:val="0042042D"/>
    <w:rsid w:val="00421BC1"/>
    <w:rsid w:val="0042326D"/>
    <w:rsid w:val="004238E9"/>
    <w:rsid w:val="004247E8"/>
    <w:rsid w:val="00426283"/>
    <w:rsid w:val="004274B5"/>
    <w:rsid w:val="00427A60"/>
    <w:rsid w:val="00430696"/>
    <w:rsid w:val="00434023"/>
    <w:rsid w:val="00435640"/>
    <w:rsid w:val="00437D74"/>
    <w:rsid w:val="00437EDC"/>
    <w:rsid w:val="00440356"/>
    <w:rsid w:val="004408CA"/>
    <w:rsid w:val="004431F4"/>
    <w:rsid w:val="00446AAE"/>
    <w:rsid w:val="0044732B"/>
    <w:rsid w:val="004505AD"/>
    <w:rsid w:val="004523CF"/>
    <w:rsid w:val="004536A8"/>
    <w:rsid w:val="00455D48"/>
    <w:rsid w:val="0045605B"/>
    <w:rsid w:val="00456603"/>
    <w:rsid w:val="00460348"/>
    <w:rsid w:val="004620F2"/>
    <w:rsid w:val="00462461"/>
    <w:rsid w:val="00463A7F"/>
    <w:rsid w:val="00464727"/>
    <w:rsid w:val="00466B75"/>
    <w:rsid w:val="004677BF"/>
    <w:rsid w:val="00467FB3"/>
    <w:rsid w:val="0047001A"/>
    <w:rsid w:val="00470E4B"/>
    <w:rsid w:val="00471A45"/>
    <w:rsid w:val="00471AA3"/>
    <w:rsid w:val="00472457"/>
    <w:rsid w:val="00472ED7"/>
    <w:rsid w:val="00474B54"/>
    <w:rsid w:val="004776F8"/>
    <w:rsid w:val="004777BE"/>
    <w:rsid w:val="00481175"/>
    <w:rsid w:val="00481C7F"/>
    <w:rsid w:val="0048768F"/>
    <w:rsid w:val="00491230"/>
    <w:rsid w:val="00491AC7"/>
    <w:rsid w:val="00492B88"/>
    <w:rsid w:val="0049630C"/>
    <w:rsid w:val="004967A3"/>
    <w:rsid w:val="004973BF"/>
    <w:rsid w:val="00497884"/>
    <w:rsid w:val="004A126C"/>
    <w:rsid w:val="004A299F"/>
    <w:rsid w:val="004A31CB"/>
    <w:rsid w:val="004A6913"/>
    <w:rsid w:val="004A715E"/>
    <w:rsid w:val="004A7863"/>
    <w:rsid w:val="004B00DC"/>
    <w:rsid w:val="004B4089"/>
    <w:rsid w:val="004B434E"/>
    <w:rsid w:val="004B4C6B"/>
    <w:rsid w:val="004C4200"/>
    <w:rsid w:val="004C45A9"/>
    <w:rsid w:val="004C4BDC"/>
    <w:rsid w:val="004D0309"/>
    <w:rsid w:val="004D3A68"/>
    <w:rsid w:val="004D3CA2"/>
    <w:rsid w:val="004D6153"/>
    <w:rsid w:val="004D6CFB"/>
    <w:rsid w:val="004E1CD5"/>
    <w:rsid w:val="004E4B2F"/>
    <w:rsid w:val="004E562A"/>
    <w:rsid w:val="004E6BF4"/>
    <w:rsid w:val="004E71C3"/>
    <w:rsid w:val="004F1947"/>
    <w:rsid w:val="004F27C7"/>
    <w:rsid w:val="004F4083"/>
    <w:rsid w:val="004F57B3"/>
    <w:rsid w:val="004F72B3"/>
    <w:rsid w:val="00500687"/>
    <w:rsid w:val="00500739"/>
    <w:rsid w:val="00500D41"/>
    <w:rsid w:val="00500D69"/>
    <w:rsid w:val="005019CC"/>
    <w:rsid w:val="00501DF1"/>
    <w:rsid w:val="00502120"/>
    <w:rsid w:val="00506680"/>
    <w:rsid w:val="0050738D"/>
    <w:rsid w:val="005073DF"/>
    <w:rsid w:val="0050776E"/>
    <w:rsid w:val="0051215A"/>
    <w:rsid w:val="00513CA3"/>
    <w:rsid w:val="00514C6F"/>
    <w:rsid w:val="00514EA8"/>
    <w:rsid w:val="005157E0"/>
    <w:rsid w:val="005168F1"/>
    <w:rsid w:val="00517642"/>
    <w:rsid w:val="00517A12"/>
    <w:rsid w:val="0052176C"/>
    <w:rsid w:val="00523926"/>
    <w:rsid w:val="00524968"/>
    <w:rsid w:val="00530803"/>
    <w:rsid w:val="00531ADF"/>
    <w:rsid w:val="0053207E"/>
    <w:rsid w:val="005327DE"/>
    <w:rsid w:val="00532DE7"/>
    <w:rsid w:val="00532FFD"/>
    <w:rsid w:val="00537A4B"/>
    <w:rsid w:val="0054044A"/>
    <w:rsid w:val="005423CD"/>
    <w:rsid w:val="005424B8"/>
    <w:rsid w:val="00542A12"/>
    <w:rsid w:val="0054421A"/>
    <w:rsid w:val="00544719"/>
    <w:rsid w:val="00547AF5"/>
    <w:rsid w:val="00554262"/>
    <w:rsid w:val="00554266"/>
    <w:rsid w:val="00555700"/>
    <w:rsid w:val="00555AC0"/>
    <w:rsid w:val="00557D2D"/>
    <w:rsid w:val="00562D25"/>
    <w:rsid w:val="0056350F"/>
    <w:rsid w:val="00573444"/>
    <w:rsid w:val="00574D6E"/>
    <w:rsid w:val="005759B9"/>
    <w:rsid w:val="00577C45"/>
    <w:rsid w:val="005813D1"/>
    <w:rsid w:val="00581EBB"/>
    <w:rsid w:val="00583B28"/>
    <w:rsid w:val="00583C47"/>
    <w:rsid w:val="00583F7F"/>
    <w:rsid w:val="0058733F"/>
    <w:rsid w:val="005878B2"/>
    <w:rsid w:val="00587AFB"/>
    <w:rsid w:val="00592711"/>
    <w:rsid w:val="005973B3"/>
    <w:rsid w:val="00597B1C"/>
    <w:rsid w:val="005A00D0"/>
    <w:rsid w:val="005A27F5"/>
    <w:rsid w:val="005A37B5"/>
    <w:rsid w:val="005A448C"/>
    <w:rsid w:val="005A7406"/>
    <w:rsid w:val="005B1E74"/>
    <w:rsid w:val="005B21F4"/>
    <w:rsid w:val="005B349A"/>
    <w:rsid w:val="005B3634"/>
    <w:rsid w:val="005B3C08"/>
    <w:rsid w:val="005B5A57"/>
    <w:rsid w:val="005B7130"/>
    <w:rsid w:val="005C04B2"/>
    <w:rsid w:val="005C1E86"/>
    <w:rsid w:val="005C4EAF"/>
    <w:rsid w:val="005C4FF8"/>
    <w:rsid w:val="005D1F31"/>
    <w:rsid w:val="005D2A56"/>
    <w:rsid w:val="005D6021"/>
    <w:rsid w:val="005D6939"/>
    <w:rsid w:val="005D7449"/>
    <w:rsid w:val="005E0D3A"/>
    <w:rsid w:val="005E2D6B"/>
    <w:rsid w:val="005E5BD3"/>
    <w:rsid w:val="005E6A0A"/>
    <w:rsid w:val="005E7105"/>
    <w:rsid w:val="005F046E"/>
    <w:rsid w:val="005F10BC"/>
    <w:rsid w:val="005F2A7C"/>
    <w:rsid w:val="005F51F4"/>
    <w:rsid w:val="005F5A01"/>
    <w:rsid w:val="005F5E55"/>
    <w:rsid w:val="005F75DA"/>
    <w:rsid w:val="00600BDA"/>
    <w:rsid w:val="0060232E"/>
    <w:rsid w:val="00603DD4"/>
    <w:rsid w:val="0060418C"/>
    <w:rsid w:val="00607982"/>
    <w:rsid w:val="00610A03"/>
    <w:rsid w:val="00611B15"/>
    <w:rsid w:val="006125CB"/>
    <w:rsid w:val="006162DD"/>
    <w:rsid w:val="0061691B"/>
    <w:rsid w:val="006179A3"/>
    <w:rsid w:val="00620492"/>
    <w:rsid w:val="00621BF0"/>
    <w:rsid w:val="00621C20"/>
    <w:rsid w:val="006232D5"/>
    <w:rsid w:val="00627B4E"/>
    <w:rsid w:val="00640483"/>
    <w:rsid w:val="00640CD1"/>
    <w:rsid w:val="006419FB"/>
    <w:rsid w:val="0064295F"/>
    <w:rsid w:val="00642C1F"/>
    <w:rsid w:val="006440B7"/>
    <w:rsid w:val="00644E9D"/>
    <w:rsid w:val="00644ECD"/>
    <w:rsid w:val="00647D6D"/>
    <w:rsid w:val="00650737"/>
    <w:rsid w:val="006508B5"/>
    <w:rsid w:val="00651150"/>
    <w:rsid w:val="00651714"/>
    <w:rsid w:val="00652090"/>
    <w:rsid w:val="00653782"/>
    <w:rsid w:val="006558A5"/>
    <w:rsid w:val="00660B4F"/>
    <w:rsid w:val="00661B9B"/>
    <w:rsid w:val="00661DF6"/>
    <w:rsid w:val="00663140"/>
    <w:rsid w:val="00664673"/>
    <w:rsid w:val="006647AE"/>
    <w:rsid w:val="00664C55"/>
    <w:rsid w:val="00665A2F"/>
    <w:rsid w:val="00667987"/>
    <w:rsid w:val="00667CDB"/>
    <w:rsid w:val="006714D5"/>
    <w:rsid w:val="00671A27"/>
    <w:rsid w:val="00671C81"/>
    <w:rsid w:val="0067310A"/>
    <w:rsid w:val="00673C07"/>
    <w:rsid w:val="006743ED"/>
    <w:rsid w:val="00674765"/>
    <w:rsid w:val="00674D1A"/>
    <w:rsid w:val="006755F3"/>
    <w:rsid w:val="00677759"/>
    <w:rsid w:val="00677F8B"/>
    <w:rsid w:val="00680EB7"/>
    <w:rsid w:val="006811C6"/>
    <w:rsid w:val="00681AC2"/>
    <w:rsid w:val="00684E5D"/>
    <w:rsid w:val="00686434"/>
    <w:rsid w:val="00687459"/>
    <w:rsid w:val="00690484"/>
    <w:rsid w:val="00692B19"/>
    <w:rsid w:val="00697241"/>
    <w:rsid w:val="006A050E"/>
    <w:rsid w:val="006A0991"/>
    <w:rsid w:val="006A1185"/>
    <w:rsid w:val="006A1AA9"/>
    <w:rsid w:val="006A54D7"/>
    <w:rsid w:val="006A5C84"/>
    <w:rsid w:val="006A7D6A"/>
    <w:rsid w:val="006B41BC"/>
    <w:rsid w:val="006B510C"/>
    <w:rsid w:val="006B7232"/>
    <w:rsid w:val="006B75AC"/>
    <w:rsid w:val="006C471B"/>
    <w:rsid w:val="006C53EB"/>
    <w:rsid w:val="006C5ED0"/>
    <w:rsid w:val="006D5664"/>
    <w:rsid w:val="006E0A4F"/>
    <w:rsid w:val="006E36AB"/>
    <w:rsid w:val="006E490C"/>
    <w:rsid w:val="006E4C3D"/>
    <w:rsid w:val="006E71E1"/>
    <w:rsid w:val="006F0EDD"/>
    <w:rsid w:val="006F14F9"/>
    <w:rsid w:val="006F2EB5"/>
    <w:rsid w:val="006F3432"/>
    <w:rsid w:val="006F3D9A"/>
    <w:rsid w:val="006F4445"/>
    <w:rsid w:val="007033D1"/>
    <w:rsid w:val="00704697"/>
    <w:rsid w:val="007047DC"/>
    <w:rsid w:val="0071160A"/>
    <w:rsid w:val="00712E5D"/>
    <w:rsid w:val="00717210"/>
    <w:rsid w:val="007203F4"/>
    <w:rsid w:val="00721075"/>
    <w:rsid w:val="007213CF"/>
    <w:rsid w:val="00722A3A"/>
    <w:rsid w:val="00723B60"/>
    <w:rsid w:val="00730070"/>
    <w:rsid w:val="00730BBE"/>
    <w:rsid w:val="00734C8B"/>
    <w:rsid w:val="00734DBB"/>
    <w:rsid w:val="007351F7"/>
    <w:rsid w:val="0073634D"/>
    <w:rsid w:val="00736952"/>
    <w:rsid w:val="0074059A"/>
    <w:rsid w:val="00744D26"/>
    <w:rsid w:val="00745DB0"/>
    <w:rsid w:val="00750888"/>
    <w:rsid w:val="00750BF6"/>
    <w:rsid w:val="00751536"/>
    <w:rsid w:val="00751ECF"/>
    <w:rsid w:val="00754B1C"/>
    <w:rsid w:val="00764062"/>
    <w:rsid w:val="00764AC9"/>
    <w:rsid w:val="00764B8E"/>
    <w:rsid w:val="00770235"/>
    <w:rsid w:val="00771A8A"/>
    <w:rsid w:val="00772D65"/>
    <w:rsid w:val="00773415"/>
    <w:rsid w:val="00773E8C"/>
    <w:rsid w:val="0077508C"/>
    <w:rsid w:val="00780742"/>
    <w:rsid w:val="00780F8E"/>
    <w:rsid w:val="0078204A"/>
    <w:rsid w:val="007842FD"/>
    <w:rsid w:val="00797048"/>
    <w:rsid w:val="007A04AE"/>
    <w:rsid w:val="007A115A"/>
    <w:rsid w:val="007A151B"/>
    <w:rsid w:val="007A2381"/>
    <w:rsid w:val="007A58E4"/>
    <w:rsid w:val="007A5940"/>
    <w:rsid w:val="007A7E61"/>
    <w:rsid w:val="007B05C4"/>
    <w:rsid w:val="007B0C0B"/>
    <w:rsid w:val="007B1FE5"/>
    <w:rsid w:val="007B301B"/>
    <w:rsid w:val="007B3687"/>
    <w:rsid w:val="007B36CD"/>
    <w:rsid w:val="007B6F1A"/>
    <w:rsid w:val="007B760D"/>
    <w:rsid w:val="007C1ED2"/>
    <w:rsid w:val="007C30C3"/>
    <w:rsid w:val="007C4E07"/>
    <w:rsid w:val="007D2AB8"/>
    <w:rsid w:val="007D2C04"/>
    <w:rsid w:val="007D3F90"/>
    <w:rsid w:val="007E0097"/>
    <w:rsid w:val="007E0963"/>
    <w:rsid w:val="007E2D76"/>
    <w:rsid w:val="007E4B6A"/>
    <w:rsid w:val="007E6454"/>
    <w:rsid w:val="007E6B50"/>
    <w:rsid w:val="007E7C44"/>
    <w:rsid w:val="007F0DEB"/>
    <w:rsid w:val="007F2EEF"/>
    <w:rsid w:val="00804813"/>
    <w:rsid w:val="0080495B"/>
    <w:rsid w:val="00806181"/>
    <w:rsid w:val="00806C20"/>
    <w:rsid w:val="00806E83"/>
    <w:rsid w:val="00807281"/>
    <w:rsid w:val="0080735B"/>
    <w:rsid w:val="00814E6E"/>
    <w:rsid w:val="008172E8"/>
    <w:rsid w:val="00817B2F"/>
    <w:rsid w:val="00817D8F"/>
    <w:rsid w:val="0082312B"/>
    <w:rsid w:val="00823F86"/>
    <w:rsid w:val="00825241"/>
    <w:rsid w:val="008263CB"/>
    <w:rsid w:val="00826679"/>
    <w:rsid w:val="00826899"/>
    <w:rsid w:val="00827457"/>
    <w:rsid w:val="0082779C"/>
    <w:rsid w:val="00830AC2"/>
    <w:rsid w:val="00831962"/>
    <w:rsid w:val="0083725B"/>
    <w:rsid w:val="00837B54"/>
    <w:rsid w:val="00837DC6"/>
    <w:rsid w:val="00840DE2"/>
    <w:rsid w:val="00842757"/>
    <w:rsid w:val="008427BC"/>
    <w:rsid w:val="00846A90"/>
    <w:rsid w:val="00847774"/>
    <w:rsid w:val="008528A6"/>
    <w:rsid w:val="00856844"/>
    <w:rsid w:val="00864F02"/>
    <w:rsid w:val="00870205"/>
    <w:rsid w:val="0087082E"/>
    <w:rsid w:val="00871A43"/>
    <w:rsid w:val="00871DCB"/>
    <w:rsid w:val="00874977"/>
    <w:rsid w:val="00875D40"/>
    <w:rsid w:val="00876F87"/>
    <w:rsid w:val="0088073E"/>
    <w:rsid w:val="00880BA2"/>
    <w:rsid w:val="00881259"/>
    <w:rsid w:val="00881669"/>
    <w:rsid w:val="00882030"/>
    <w:rsid w:val="008903E2"/>
    <w:rsid w:val="008904C0"/>
    <w:rsid w:val="00890CFF"/>
    <w:rsid w:val="00891213"/>
    <w:rsid w:val="00896139"/>
    <w:rsid w:val="00896C74"/>
    <w:rsid w:val="008A1E09"/>
    <w:rsid w:val="008A3410"/>
    <w:rsid w:val="008A49B6"/>
    <w:rsid w:val="008A4EBB"/>
    <w:rsid w:val="008A5304"/>
    <w:rsid w:val="008A562E"/>
    <w:rsid w:val="008A56FF"/>
    <w:rsid w:val="008A7EDB"/>
    <w:rsid w:val="008B1BD2"/>
    <w:rsid w:val="008B5C1A"/>
    <w:rsid w:val="008B5C8F"/>
    <w:rsid w:val="008B5D7C"/>
    <w:rsid w:val="008B5E15"/>
    <w:rsid w:val="008B7D6E"/>
    <w:rsid w:val="008C0557"/>
    <w:rsid w:val="008C07E4"/>
    <w:rsid w:val="008C1C12"/>
    <w:rsid w:val="008C2651"/>
    <w:rsid w:val="008C358C"/>
    <w:rsid w:val="008C630A"/>
    <w:rsid w:val="008C677D"/>
    <w:rsid w:val="008C764D"/>
    <w:rsid w:val="008C7CF8"/>
    <w:rsid w:val="008D197E"/>
    <w:rsid w:val="008D19BB"/>
    <w:rsid w:val="008D272F"/>
    <w:rsid w:val="008D549A"/>
    <w:rsid w:val="008D6A0F"/>
    <w:rsid w:val="008D7138"/>
    <w:rsid w:val="008D7139"/>
    <w:rsid w:val="008E01F0"/>
    <w:rsid w:val="008E34E8"/>
    <w:rsid w:val="008E3D8F"/>
    <w:rsid w:val="008E4432"/>
    <w:rsid w:val="008F0793"/>
    <w:rsid w:val="008F1030"/>
    <w:rsid w:val="008F3655"/>
    <w:rsid w:val="008F704A"/>
    <w:rsid w:val="008F73A8"/>
    <w:rsid w:val="009009A0"/>
    <w:rsid w:val="009035D9"/>
    <w:rsid w:val="00905379"/>
    <w:rsid w:val="00906FA6"/>
    <w:rsid w:val="0090755E"/>
    <w:rsid w:val="009132F6"/>
    <w:rsid w:val="00915BFC"/>
    <w:rsid w:val="00915CCD"/>
    <w:rsid w:val="009219FD"/>
    <w:rsid w:val="00922B3B"/>
    <w:rsid w:val="00932051"/>
    <w:rsid w:val="009329AB"/>
    <w:rsid w:val="00940A8B"/>
    <w:rsid w:val="00941291"/>
    <w:rsid w:val="0094272D"/>
    <w:rsid w:val="009500EE"/>
    <w:rsid w:val="009522A5"/>
    <w:rsid w:val="00952675"/>
    <w:rsid w:val="0095286D"/>
    <w:rsid w:val="009530D8"/>
    <w:rsid w:val="009547B3"/>
    <w:rsid w:val="00955E64"/>
    <w:rsid w:val="00955F6B"/>
    <w:rsid w:val="00956312"/>
    <w:rsid w:val="00956C6C"/>
    <w:rsid w:val="009608BB"/>
    <w:rsid w:val="00960A07"/>
    <w:rsid w:val="009621F5"/>
    <w:rsid w:val="00963715"/>
    <w:rsid w:val="0096566A"/>
    <w:rsid w:val="0097147A"/>
    <w:rsid w:val="00971EAE"/>
    <w:rsid w:val="00974CB9"/>
    <w:rsid w:val="00981FA3"/>
    <w:rsid w:val="00982C94"/>
    <w:rsid w:val="00985D78"/>
    <w:rsid w:val="00986C28"/>
    <w:rsid w:val="0098795B"/>
    <w:rsid w:val="00993713"/>
    <w:rsid w:val="009A10C8"/>
    <w:rsid w:val="009A34D4"/>
    <w:rsid w:val="009A362B"/>
    <w:rsid w:val="009A3691"/>
    <w:rsid w:val="009A3E98"/>
    <w:rsid w:val="009A4F4B"/>
    <w:rsid w:val="009A696D"/>
    <w:rsid w:val="009A6F1C"/>
    <w:rsid w:val="009A748B"/>
    <w:rsid w:val="009B03DF"/>
    <w:rsid w:val="009B0A9C"/>
    <w:rsid w:val="009B0C97"/>
    <w:rsid w:val="009B0F78"/>
    <w:rsid w:val="009B14D8"/>
    <w:rsid w:val="009B2C24"/>
    <w:rsid w:val="009B2D14"/>
    <w:rsid w:val="009B359A"/>
    <w:rsid w:val="009B3F5E"/>
    <w:rsid w:val="009B5CE8"/>
    <w:rsid w:val="009B724F"/>
    <w:rsid w:val="009C010C"/>
    <w:rsid w:val="009C1319"/>
    <w:rsid w:val="009C19E1"/>
    <w:rsid w:val="009C1A08"/>
    <w:rsid w:val="009C52FC"/>
    <w:rsid w:val="009C66F7"/>
    <w:rsid w:val="009C6E3A"/>
    <w:rsid w:val="009D14B6"/>
    <w:rsid w:val="009D4DC2"/>
    <w:rsid w:val="009D70D0"/>
    <w:rsid w:val="009D7EE2"/>
    <w:rsid w:val="009E38EC"/>
    <w:rsid w:val="009E3ADF"/>
    <w:rsid w:val="009E45B7"/>
    <w:rsid w:val="009E5AEA"/>
    <w:rsid w:val="009F2B77"/>
    <w:rsid w:val="009F370C"/>
    <w:rsid w:val="009F4593"/>
    <w:rsid w:val="009F5D4C"/>
    <w:rsid w:val="009F7527"/>
    <w:rsid w:val="00A0030A"/>
    <w:rsid w:val="00A011E2"/>
    <w:rsid w:val="00A011EC"/>
    <w:rsid w:val="00A040C0"/>
    <w:rsid w:val="00A040F7"/>
    <w:rsid w:val="00A0532A"/>
    <w:rsid w:val="00A1131B"/>
    <w:rsid w:val="00A1442D"/>
    <w:rsid w:val="00A16F32"/>
    <w:rsid w:val="00A17BEF"/>
    <w:rsid w:val="00A17C05"/>
    <w:rsid w:val="00A249E1"/>
    <w:rsid w:val="00A25E4F"/>
    <w:rsid w:val="00A27D72"/>
    <w:rsid w:val="00A32A0F"/>
    <w:rsid w:val="00A347F4"/>
    <w:rsid w:val="00A34D99"/>
    <w:rsid w:val="00A35850"/>
    <w:rsid w:val="00A35A8E"/>
    <w:rsid w:val="00A378F6"/>
    <w:rsid w:val="00A40076"/>
    <w:rsid w:val="00A42211"/>
    <w:rsid w:val="00A43FAA"/>
    <w:rsid w:val="00A441F2"/>
    <w:rsid w:val="00A45354"/>
    <w:rsid w:val="00A5062B"/>
    <w:rsid w:val="00A524FE"/>
    <w:rsid w:val="00A531D8"/>
    <w:rsid w:val="00A54997"/>
    <w:rsid w:val="00A5511E"/>
    <w:rsid w:val="00A607B5"/>
    <w:rsid w:val="00A6083E"/>
    <w:rsid w:val="00A60C85"/>
    <w:rsid w:val="00A6443B"/>
    <w:rsid w:val="00A678BC"/>
    <w:rsid w:val="00A70E2E"/>
    <w:rsid w:val="00A74EBD"/>
    <w:rsid w:val="00A80184"/>
    <w:rsid w:val="00A82537"/>
    <w:rsid w:val="00A82A44"/>
    <w:rsid w:val="00A82E13"/>
    <w:rsid w:val="00A8518E"/>
    <w:rsid w:val="00A851BB"/>
    <w:rsid w:val="00A85CF0"/>
    <w:rsid w:val="00A86B0A"/>
    <w:rsid w:val="00A86E90"/>
    <w:rsid w:val="00A871CC"/>
    <w:rsid w:val="00A87644"/>
    <w:rsid w:val="00A877ED"/>
    <w:rsid w:val="00A91B01"/>
    <w:rsid w:val="00A95131"/>
    <w:rsid w:val="00A96267"/>
    <w:rsid w:val="00AA5555"/>
    <w:rsid w:val="00AA66F9"/>
    <w:rsid w:val="00AA6F37"/>
    <w:rsid w:val="00AA701F"/>
    <w:rsid w:val="00AB1731"/>
    <w:rsid w:val="00AB2788"/>
    <w:rsid w:val="00AB27A3"/>
    <w:rsid w:val="00AB285A"/>
    <w:rsid w:val="00AB2BCC"/>
    <w:rsid w:val="00AB5419"/>
    <w:rsid w:val="00AB6A39"/>
    <w:rsid w:val="00AB6E6D"/>
    <w:rsid w:val="00AC05FF"/>
    <w:rsid w:val="00AC0BC2"/>
    <w:rsid w:val="00AC2344"/>
    <w:rsid w:val="00AC34C9"/>
    <w:rsid w:val="00AC5455"/>
    <w:rsid w:val="00AC7101"/>
    <w:rsid w:val="00AD2278"/>
    <w:rsid w:val="00AD3B21"/>
    <w:rsid w:val="00AD4B30"/>
    <w:rsid w:val="00AE0F7D"/>
    <w:rsid w:val="00AE237E"/>
    <w:rsid w:val="00AE406B"/>
    <w:rsid w:val="00AE4A2A"/>
    <w:rsid w:val="00AE4E26"/>
    <w:rsid w:val="00AE52D8"/>
    <w:rsid w:val="00AE54C6"/>
    <w:rsid w:val="00AE603E"/>
    <w:rsid w:val="00AF058D"/>
    <w:rsid w:val="00AF0892"/>
    <w:rsid w:val="00AF536F"/>
    <w:rsid w:val="00AF60D0"/>
    <w:rsid w:val="00B030FD"/>
    <w:rsid w:val="00B10474"/>
    <w:rsid w:val="00B114A0"/>
    <w:rsid w:val="00B12752"/>
    <w:rsid w:val="00B12BAD"/>
    <w:rsid w:val="00B12C26"/>
    <w:rsid w:val="00B16586"/>
    <w:rsid w:val="00B16F48"/>
    <w:rsid w:val="00B207AD"/>
    <w:rsid w:val="00B220B0"/>
    <w:rsid w:val="00B3314C"/>
    <w:rsid w:val="00B334D3"/>
    <w:rsid w:val="00B340DC"/>
    <w:rsid w:val="00B348E5"/>
    <w:rsid w:val="00B34CFB"/>
    <w:rsid w:val="00B34E9B"/>
    <w:rsid w:val="00B34EB4"/>
    <w:rsid w:val="00B36195"/>
    <w:rsid w:val="00B37D3B"/>
    <w:rsid w:val="00B4073D"/>
    <w:rsid w:val="00B4291E"/>
    <w:rsid w:val="00B4292A"/>
    <w:rsid w:val="00B4491F"/>
    <w:rsid w:val="00B44B4A"/>
    <w:rsid w:val="00B44F4C"/>
    <w:rsid w:val="00B45585"/>
    <w:rsid w:val="00B47097"/>
    <w:rsid w:val="00B52F0D"/>
    <w:rsid w:val="00B5421C"/>
    <w:rsid w:val="00B54B9F"/>
    <w:rsid w:val="00B54E2F"/>
    <w:rsid w:val="00B55E05"/>
    <w:rsid w:val="00B57187"/>
    <w:rsid w:val="00B57F8E"/>
    <w:rsid w:val="00B6139F"/>
    <w:rsid w:val="00B63CC2"/>
    <w:rsid w:val="00B65E97"/>
    <w:rsid w:val="00B66B23"/>
    <w:rsid w:val="00B672E2"/>
    <w:rsid w:val="00B67B17"/>
    <w:rsid w:val="00B708AA"/>
    <w:rsid w:val="00B72024"/>
    <w:rsid w:val="00B74496"/>
    <w:rsid w:val="00B76847"/>
    <w:rsid w:val="00B77BD4"/>
    <w:rsid w:val="00B806FE"/>
    <w:rsid w:val="00B81AC2"/>
    <w:rsid w:val="00B82066"/>
    <w:rsid w:val="00B8279D"/>
    <w:rsid w:val="00B82843"/>
    <w:rsid w:val="00B83540"/>
    <w:rsid w:val="00B84B31"/>
    <w:rsid w:val="00B8650B"/>
    <w:rsid w:val="00B926AF"/>
    <w:rsid w:val="00B94D9F"/>
    <w:rsid w:val="00BA4731"/>
    <w:rsid w:val="00BA4A8C"/>
    <w:rsid w:val="00BA5DD1"/>
    <w:rsid w:val="00BA691C"/>
    <w:rsid w:val="00BB1843"/>
    <w:rsid w:val="00BB2F72"/>
    <w:rsid w:val="00BB4DF9"/>
    <w:rsid w:val="00BB51C5"/>
    <w:rsid w:val="00BB5481"/>
    <w:rsid w:val="00BB64A3"/>
    <w:rsid w:val="00BB6FBB"/>
    <w:rsid w:val="00BC6E29"/>
    <w:rsid w:val="00BD1B94"/>
    <w:rsid w:val="00BD384D"/>
    <w:rsid w:val="00BD5423"/>
    <w:rsid w:val="00BD54F6"/>
    <w:rsid w:val="00BD5BAF"/>
    <w:rsid w:val="00BE0007"/>
    <w:rsid w:val="00BE03D4"/>
    <w:rsid w:val="00BE0671"/>
    <w:rsid w:val="00BE0C81"/>
    <w:rsid w:val="00BE1818"/>
    <w:rsid w:val="00BE590B"/>
    <w:rsid w:val="00BE5CB8"/>
    <w:rsid w:val="00BE6B5A"/>
    <w:rsid w:val="00BF15F0"/>
    <w:rsid w:val="00BF3F48"/>
    <w:rsid w:val="00BF5CC1"/>
    <w:rsid w:val="00BF66C2"/>
    <w:rsid w:val="00C004B8"/>
    <w:rsid w:val="00C00926"/>
    <w:rsid w:val="00C009AD"/>
    <w:rsid w:val="00C01CB3"/>
    <w:rsid w:val="00C01CFB"/>
    <w:rsid w:val="00C02F1F"/>
    <w:rsid w:val="00C04BA2"/>
    <w:rsid w:val="00C04D89"/>
    <w:rsid w:val="00C05913"/>
    <w:rsid w:val="00C0597F"/>
    <w:rsid w:val="00C06939"/>
    <w:rsid w:val="00C06E03"/>
    <w:rsid w:val="00C10401"/>
    <w:rsid w:val="00C10A77"/>
    <w:rsid w:val="00C10E0F"/>
    <w:rsid w:val="00C10F80"/>
    <w:rsid w:val="00C1437E"/>
    <w:rsid w:val="00C14759"/>
    <w:rsid w:val="00C1489B"/>
    <w:rsid w:val="00C1585E"/>
    <w:rsid w:val="00C15AB7"/>
    <w:rsid w:val="00C1704A"/>
    <w:rsid w:val="00C204BF"/>
    <w:rsid w:val="00C20B19"/>
    <w:rsid w:val="00C21C7B"/>
    <w:rsid w:val="00C220C2"/>
    <w:rsid w:val="00C24738"/>
    <w:rsid w:val="00C25F43"/>
    <w:rsid w:val="00C273BE"/>
    <w:rsid w:val="00C27C92"/>
    <w:rsid w:val="00C30135"/>
    <w:rsid w:val="00C30D4B"/>
    <w:rsid w:val="00C30D7D"/>
    <w:rsid w:val="00C320B8"/>
    <w:rsid w:val="00C33576"/>
    <w:rsid w:val="00C3370B"/>
    <w:rsid w:val="00C3396A"/>
    <w:rsid w:val="00C33F74"/>
    <w:rsid w:val="00C34C6E"/>
    <w:rsid w:val="00C3517E"/>
    <w:rsid w:val="00C4192F"/>
    <w:rsid w:val="00C4299F"/>
    <w:rsid w:val="00C43CD8"/>
    <w:rsid w:val="00C46316"/>
    <w:rsid w:val="00C510C6"/>
    <w:rsid w:val="00C513FD"/>
    <w:rsid w:val="00C52000"/>
    <w:rsid w:val="00C5319E"/>
    <w:rsid w:val="00C5450E"/>
    <w:rsid w:val="00C57AE2"/>
    <w:rsid w:val="00C605F6"/>
    <w:rsid w:val="00C613EE"/>
    <w:rsid w:val="00C63296"/>
    <w:rsid w:val="00C657CB"/>
    <w:rsid w:val="00C66725"/>
    <w:rsid w:val="00C70119"/>
    <w:rsid w:val="00C72134"/>
    <w:rsid w:val="00C72AC6"/>
    <w:rsid w:val="00C73D24"/>
    <w:rsid w:val="00C74D2E"/>
    <w:rsid w:val="00C7760E"/>
    <w:rsid w:val="00C827E2"/>
    <w:rsid w:val="00C83542"/>
    <w:rsid w:val="00C8367F"/>
    <w:rsid w:val="00C84222"/>
    <w:rsid w:val="00C84362"/>
    <w:rsid w:val="00C85D31"/>
    <w:rsid w:val="00C86954"/>
    <w:rsid w:val="00C90532"/>
    <w:rsid w:val="00C90AB7"/>
    <w:rsid w:val="00C91AC6"/>
    <w:rsid w:val="00C93ED1"/>
    <w:rsid w:val="00C97460"/>
    <w:rsid w:val="00CA1BC5"/>
    <w:rsid w:val="00CA2068"/>
    <w:rsid w:val="00CA3B70"/>
    <w:rsid w:val="00CA523B"/>
    <w:rsid w:val="00CB1571"/>
    <w:rsid w:val="00CB1FBE"/>
    <w:rsid w:val="00CB4BC7"/>
    <w:rsid w:val="00CB4CD2"/>
    <w:rsid w:val="00CC0C37"/>
    <w:rsid w:val="00CC1E76"/>
    <w:rsid w:val="00CC2FDE"/>
    <w:rsid w:val="00CC4C13"/>
    <w:rsid w:val="00CD0ED9"/>
    <w:rsid w:val="00CD1159"/>
    <w:rsid w:val="00CD3B95"/>
    <w:rsid w:val="00CD4E09"/>
    <w:rsid w:val="00CD69FA"/>
    <w:rsid w:val="00CD7BCD"/>
    <w:rsid w:val="00CE0E0C"/>
    <w:rsid w:val="00CE6EC0"/>
    <w:rsid w:val="00CF111F"/>
    <w:rsid w:val="00CF27A8"/>
    <w:rsid w:val="00CF6249"/>
    <w:rsid w:val="00D01B0D"/>
    <w:rsid w:val="00D01D62"/>
    <w:rsid w:val="00D07030"/>
    <w:rsid w:val="00D073E9"/>
    <w:rsid w:val="00D07640"/>
    <w:rsid w:val="00D0772E"/>
    <w:rsid w:val="00D07B29"/>
    <w:rsid w:val="00D07C38"/>
    <w:rsid w:val="00D102EF"/>
    <w:rsid w:val="00D114DA"/>
    <w:rsid w:val="00D12B0E"/>
    <w:rsid w:val="00D1383E"/>
    <w:rsid w:val="00D1389A"/>
    <w:rsid w:val="00D13C96"/>
    <w:rsid w:val="00D13CB7"/>
    <w:rsid w:val="00D13D79"/>
    <w:rsid w:val="00D13FC5"/>
    <w:rsid w:val="00D1423E"/>
    <w:rsid w:val="00D1477B"/>
    <w:rsid w:val="00D14BE7"/>
    <w:rsid w:val="00D15134"/>
    <w:rsid w:val="00D16712"/>
    <w:rsid w:val="00D1795C"/>
    <w:rsid w:val="00D206AC"/>
    <w:rsid w:val="00D21EB3"/>
    <w:rsid w:val="00D22631"/>
    <w:rsid w:val="00D23FB2"/>
    <w:rsid w:val="00D30777"/>
    <w:rsid w:val="00D335A7"/>
    <w:rsid w:val="00D3495D"/>
    <w:rsid w:val="00D35904"/>
    <w:rsid w:val="00D42D81"/>
    <w:rsid w:val="00D43C83"/>
    <w:rsid w:val="00D4560D"/>
    <w:rsid w:val="00D50C79"/>
    <w:rsid w:val="00D5399E"/>
    <w:rsid w:val="00D53BF9"/>
    <w:rsid w:val="00D548C1"/>
    <w:rsid w:val="00D555B7"/>
    <w:rsid w:val="00D61ECE"/>
    <w:rsid w:val="00D62D7F"/>
    <w:rsid w:val="00D63B36"/>
    <w:rsid w:val="00D651F4"/>
    <w:rsid w:val="00D6582A"/>
    <w:rsid w:val="00D663FB"/>
    <w:rsid w:val="00D67134"/>
    <w:rsid w:val="00D674CE"/>
    <w:rsid w:val="00D70E6A"/>
    <w:rsid w:val="00D753F0"/>
    <w:rsid w:val="00D8025D"/>
    <w:rsid w:val="00D8313B"/>
    <w:rsid w:val="00D834A7"/>
    <w:rsid w:val="00D85A8A"/>
    <w:rsid w:val="00D863E7"/>
    <w:rsid w:val="00D902A1"/>
    <w:rsid w:val="00D92143"/>
    <w:rsid w:val="00D931FB"/>
    <w:rsid w:val="00D94527"/>
    <w:rsid w:val="00D94775"/>
    <w:rsid w:val="00D94820"/>
    <w:rsid w:val="00D95013"/>
    <w:rsid w:val="00D957AA"/>
    <w:rsid w:val="00D96EAD"/>
    <w:rsid w:val="00DA0940"/>
    <w:rsid w:val="00DA1168"/>
    <w:rsid w:val="00DA20DC"/>
    <w:rsid w:val="00DA31FE"/>
    <w:rsid w:val="00DA46BA"/>
    <w:rsid w:val="00DA665D"/>
    <w:rsid w:val="00DB08B9"/>
    <w:rsid w:val="00DB28AF"/>
    <w:rsid w:val="00DB2BEC"/>
    <w:rsid w:val="00DB39A3"/>
    <w:rsid w:val="00DB3EBD"/>
    <w:rsid w:val="00DB6641"/>
    <w:rsid w:val="00DC00F6"/>
    <w:rsid w:val="00DC0FF6"/>
    <w:rsid w:val="00DC519F"/>
    <w:rsid w:val="00DC77C9"/>
    <w:rsid w:val="00DC7FFE"/>
    <w:rsid w:val="00DD1345"/>
    <w:rsid w:val="00DD1B0F"/>
    <w:rsid w:val="00DD1C32"/>
    <w:rsid w:val="00DD4467"/>
    <w:rsid w:val="00DD4944"/>
    <w:rsid w:val="00DD498D"/>
    <w:rsid w:val="00DD582A"/>
    <w:rsid w:val="00DD6422"/>
    <w:rsid w:val="00DE0118"/>
    <w:rsid w:val="00DE4807"/>
    <w:rsid w:val="00DE74E8"/>
    <w:rsid w:val="00DE7CA5"/>
    <w:rsid w:val="00DF1001"/>
    <w:rsid w:val="00DF152A"/>
    <w:rsid w:val="00DF18BE"/>
    <w:rsid w:val="00DF20E5"/>
    <w:rsid w:val="00DF27AB"/>
    <w:rsid w:val="00DF2821"/>
    <w:rsid w:val="00DF3CDB"/>
    <w:rsid w:val="00DF52BF"/>
    <w:rsid w:val="00DF63A9"/>
    <w:rsid w:val="00DF7C29"/>
    <w:rsid w:val="00E00BFB"/>
    <w:rsid w:val="00E01CDF"/>
    <w:rsid w:val="00E0239C"/>
    <w:rsid w:val="00E039AD"/>
    <w:rsid w:val="00E05033"/>
    <w:rsid w:val="00E0541A"/>
    <w:rsid w:val="00E054B2"/>
    <w:rsid w:val="00E06341"/>
    <w:rsid w:val="00E06DFB"/>
    <w:rsid w:val="00E13B7E"/>
    <w:rsid w:val="00E15B6B"/>
    <w:rsid w:val="00E1759A"/>
    <w:rsid w:val="00E20768"/>
    <w:rsid w:val="00E208A6"/>
    <w:rsid w:val="00E212B6"/>
    <w:rsid w:val="00E21503"/>
    <w:rsid w:val="00E21A39"/>
    <w:rsid w:val="00E22730"/>
    <w:rsid w:val="00E2365E"/>
    <w:rsid w:val="00E248B6"/>
    <w:rsid w:val="00E26062"/>
    <w:rsid w:val="00E267CE"/>
    <w:rsid w:val="00E2720E"/>
    <w:rsid w:val="00E3019B"/>
    <w:rsid w:val="00E302DE"/>
    <w:rsid w:val="00E303A9"/>
    <w:rsid w:val="00E319B0"/>
    <w:rsid w:val="00E31C2B"/>
    <w:rsid w:val="00E33AF0"/>
    <w:rsid w:val="00E34C7A"/>
    <w:rsid w:val="00E37602"/>
    <w:rsid w:val="00E37CD7"/>
    <w:rsid w:val="00E37EC2"/>
    <w:rsid w:val="00E44DEB"/>
    <w:rsid w:val="00E4752C"/>
    <w:rsid w:val="00E5100F"/>
    <w:rsid w:val="00E564B5"/>
    <w:rsid w:val="00E5668E"/>
    <w:rsid w:val="00E60104"/>
    <w:rsid w:val="00E604C3"/>
    <w:rsid w:val="00E60867"/>
    <w:rsid w:val="00E64591"/>
    <w:rsid w:val="00E6622B"/>
    <w:rsid w:val="00E73D49"/>
    <w:rsid w:val="00E73E68"/>
    <w:rsid w:val="00E80C93"/>
    <w:rsid w:val="00E81FCE"/>
    <w:rsid w:val="00E821BC"/>
    <w:rsid w:val="00E857A2"/>
    <w:rsid w:val="00E86E04"/>
    <w:rsid w:val="00E87A15"/>
    <w:rsid w:val="00E87ECD"/>
    <w:rsid w:val="00E900FD"/>
    <w:rsid w:val="00E91DF2"/>
    <w:rsid w:val="00E91F7B"/>
    <w:rsid w:val="00E92C00"/>
    <w:rsid w:val="00E94606"/>
    <w:rsid w:val="00E96E3D"/>
    <w:rsid w:val="00EA0236"/>
    <w:rsid w:val="00EA055B"/>
    <w:rsid w:val="00EA059B"/>
    <w:rsid w:val="00EA2370"/>
    <w:rsid w:val="00EA2F31"/>
    <w:rsid w:val="00EA3DBC"/>
    <w:rsid w:val="00EA4003"/>
    <w:rsid w:val="00EA415B"/>
    <w:rsid w:val="00EA6192"/>
    <w:rsid w:val="00EA7F62"/>
    <w:rsid w:val="00EB03D0"/>
    <w:rsid w:val="00EB7E17"/>
    <w:rsid w:val="00EC18A0"/>
    <w:rsid w:val="00EC2D16"/>
    <w:rsid w:val="00EC2FBF"/>
    <w:rsid w:val="00EC6F8A"/>
    <w:rsid w:val="00ED21BD"/>
    <w:rsid w:val="00ED34C8"/>
    <w:rsid w:val="00ED5B8D"/>
    <w:rsid w:val="00ED7928"/>
    <w:rsid w:val="00EE186B"/>
    <w:rsid w:val="00EE26D4"/>
    <w:rsid w:val="00EE4747"/>
    <w:rsid w:val="00EE7F07"/>
    <w:rsid w:val="00EF0A8D"/>
    <w:rsid w:val="00EF1DAF"/>
    <w:rsid w:val="00EF35B8"/>
    <w:rsid w:val="00EF3845"/>
    <w:rsid w:val="00EF56DD"/>
    <w:rsid w:val="00EF5DF7"/>
    <w:rsid w:val="00EF6FA0"/>
    <w:rsid w:val="00F005F6"/>
    <w:rsid w:val="00F00CE9"/>
    <w:rsid w:val="00F01765"/>
    <w:rsid w:val="00F047FF"/>
    <w:rsid w:val="00F04A40"/>
    <w:rsid w:val="00F117BC"/>
    <w:rsid w:val="00F12252"/>
    <w:rsid w:val="00F1279B"/>
    <w:rsid w:val="00F13591"/>
    <w:rsid w:val="00F14DEB"/>
    <w:rsid w:val="00F15BC2"/>
    <w:rsid w:val="00F16677"/>
    <w:rsid w:val="00F172A1"/>
    <w:rsid w:val="00F23576"/>
    <w:rsid w:val="00F24812"/>
    <w:rsid w:val="00F25759"/>
    <w:rsid w:val="00F25B09"/>
    <w:rsid w:val="00F26280"/>
    <w:rsid w:val="00F30EFF"/>
    <w:rsid w:val="00F31594"/>
    <w:rsid w:val="00F31C1A"/>
    <w:rsid w:val="00F32284"/>
    <w:rsid w:val="00F34292"/>
    <w:rsid w:val="00F34550"/>
    <w:rsid w:val="00F34F8D"/>
    <w:rsid w:val="00F3592B"/>
    <w:rsid w:val="00F369EF"/>
    <w:rsid w:val="00F37EEF"/>
    <w:rsid w:val="00F42C77"/>
    <w:rsid w:val="00F44B9B"/>
    <w:rsid w:val="00F44CE4"/>
    <w:rsid w:val="00F45964"/>
    <w:rsid w:val="00F50C42"/>
    <w:rsid w:val="00F54087"/>
    <w:rsid w:val="00F55CA1"/>
    <w:rsid w:val="00F566A5"/>
    <w:rsid w:val="00F5677A"/>
    <w:rsid w:val="00F57D69"/>
    <w:rsid w:val="00F600D8"/>
    <w:rsid w:val="00F61816"/>
    <w:rsid w:val="00F7082E"/>
    <w:rsid w:val="00F73CBA"/>
    <w:rsid w:val="00F76BBE"/>
    <w:rsid w:val="00F80744"/>
    <w:rsid w:val="00F81C8E"/>
    <w:rsid w:val="00F82C63"/>
    <w:rsid w:val="00F83997"/>
    <w:rsid w:val="00F85225"/>
    <w:rsid w:val="00F93152"/>
    <w:rsid w:val="00F947EB"/>
    <w:rsid w:val="00F94E2B"/>
    <w:rsid w:val="00F96927"/>
    <w:rsid w:val="00FA0045"/>
    <w:rsid w:val="00FA1C02"/>
    <w:rsid w:val="00FA283C"/>
    <w:rsid w:val="00FA5042"/>
    <w:rsid w:val="00FA6C64"/>
    <w:rsid w:val="00FB154E"/>
    <w:rsid w:val="00FB2360"/>
    <w:rsid w:val="00FB392F"/>
    <w:rsid w:val="00FB51FD"/>
    <w:rsid w:val="00FB637C"/>
    <w:rsid w:val="00FB79D2"/>
    <w:rsid w:val="00FC227E"/>
    <w:rsid w:val="00FC37E7"/>
    <w:rsid w:val="00FC4123"/>
    <w:rsid w:val="00FC4DFB"/>
    <w:rsid w:val="00FC5FBC"/>
    <w:rsid w:val="00FC6787"/>
    <w:rsid w:val="00FD05AB"/>
    <w:rsid w:val="00FD0818"/>
    <w:rsid w:val="00FD1BD2"/>
    <w:rsid w:val="00FD237C"/>
    <w:rsid w:val="00FD36CC"/>
    <w:rsid w:val="00FD3F29"/>
    <w:rsid w:val="00FD74DE"/>
    <w:rsid w:val="00FD7C6D"/>
    <w:rsid w:val="00FE2698"/>
    <w:rsid w:val="00FE2AEF"/>
    <w:rsid w:val="00FE49C7"/>
    <w:rsid w:val="00FE674C"/>
    <w:rsid w:val="00FE7E4C"/>
    <w:rsid w:val="00FF065C"/>
    <w:rsid w:val="00FF27CF"/>
    <w:rsid w:val="00FF4729"/>
    <w:rsid w:val="00FF512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04FB"/>
    <w:pPr>
      <w:widowControl w:val="0"/>
      <w:jc w:val="both"/>
    </w:pPr>
    <w:rPr>
      <w:rFonts w:eastAsia="方正仿宋简体"/>
      <w:sz w:val="32"/>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CharCharCharCharChar">
    <w:name w:val="Char Char Char Char Char Char Char Char Char Char Char Char"/>
    <w:basedOn w:val="Normal"/>
    <w:autoRedefine/>
    <w:uiPriority w:val="99"/>
    <w:rsid w:val="008C0557"/>
    <w:pPr>
      <w:widowControl/>
      <w:spacing w:after="160" w:line="240" w:lineRule="exact"/>
      <w:jc w:val="left"/>
    </w:pPr>
    <w:rPr>
      <w:rFonts w:ascii="Verdana" w:eastAsia="仿宋_GB2312" w:hAnsi="Verdana"/>
      <w:kern w:val="0"/>
      <w:sz w:val="30"/>
      <w:szCs w:val="30"/>
      <w:lang w:eastAsia="en-US"/>
    </w:rPr>
  </w:style>
  <w:style w:type="paragraph" w:styleId="Footer">
    <w:name w:val="footer"/>
    <w:basedOn w:val="Normal"/>
    <w:link w:val="FooterChar"/>
    <w:uiPriority w:val="99"/>
    <w:rsid w:val="008C055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DA09A7"/>
    <w:rPr>
      <w:rFonts w:eastAsia="方正仿宋简体"/>
      <w:sz w:val="18"/>
      <w:szCs w:val="18"/>
    </w:rPr>
  </w:style>
  <w:style w:type="paragraph" w:styleId="Date">
    <w:name w:val="Date"/>
    <w:basedOn w:val="Normal"/>
    <w:next w:val="Normal"/>
    <w:link w:val="DateChar"/>
    <w:uiPriority w:val="99"/>
    <w:rsid w:val="008C0557"/>
    <w:pPr>
      <w:ind w:leftChars="2500" w:left="100"/>
    </w:pPr>
    <w:rPr>
      <w:rFonts w:eastAsia="仿宋_GB2312"/>
    </w:rPr>
  </w:style>
  <w:style w:type="character" w:customStyle="1" w:styleId="DateChar">
    <w:name w:val="Date Char"/>
    <w:basedOn w:val="DefaultParagraphFont"/>
    <w:link w:val="Date"/>
    <w:uiPriority w:val="99"/>
    <w:semiHidden/>
    <w:rsid w:val="00DA09A7"/>
    <w:rPr>
      <w:rFonts w:eastAsia="方正仿宋简体"/>
      <w:sz w:val="32"/>
      <w:szCs w:val="24"/>
    </w:rPr>
  </w:style>
  <w:style w:type="paragraph" w:styleId="Header">
    <w:name w:val="header"/>
    <w:basedOn w:val="Normal"/>
    <w:link w:val="HeaderChar"/>
    <w:uiPriority w:val="99"/>
    <w:rsid w:val="002B7BCB"/>
    <w:pP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DA09A7"/>
    <w:rPr>
      <w:rFonts w:eastAsia="方正仿宋简体"/>
      <w:sz w:val="18"/>
      <w:szCs w:val="18"/>
    </w:rPr>
  </w:style>
  <w:style w:type="paragraph" w:styleId="BalloonText">
    <w:name w:val="Balloon Text"/>
    <w:basedOn w:val="Normal"/>
    <w:link w:val="BalloonTextChar"/>
    <w:uiPriority w:val="99"/>
    <w:semiHidden/>
    <w:rsid w:val="001C0818"/>
    <w:rPr>
      <w:sz w:val="18"/>
      <w:szCs w:val="18"/>
    </w:rPr>
  </w:style>
  <w:style w:type="character" w:customStyle="1" w:styleId="BalloonTextChar">
    <w:name w:val="Balloon Text Char"/>
    <w:basedOn w:val="DefaultParagraphFont"/>
    <w:link w:val="BalloonText"/>
    <w:uiPriority w:val="99"/>
    <w:semiHidden/>
    <w:rsid w:val="00DA09A7"/>
    <w:rPr>
      <w:rFonts w:eastAsia="方正仿宋简体"/>
      <w:sz w:val="0"/>
      <w:szCs w:val="0"/>
    </w:rPr>
  </w:style>
  <w:style w:type="character" w:styleId="Hyperlink">
    <w:name w:val="Hyperlink"/>
    <w:basedOn w:val="DefaultParagraphFont"/>
    <w:uiPriority w:val="99"/>
    <w:rsid w:val="0030390E"/>
    <w:rPr>
      <w:rFonts w:cs="Times New Roman"/>
      <w:color w:val="0000FF"/>
      <w:u w:val="single"/>
    </w:rPr>
  </w:style>
  <w:style w:type="table" w:styleId="TableGrid">
    <w:name w:val="Table Grid"/>
    <w:basedOn w:val="TableNormal"/>
    <w:uiPriority w:val="99"/>
    <w:rsid w:val="001C4052"/>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rsid w:val="00F37EEF"/>
    <w:rPr>
      <w:rFonts w:cs="Times New Roman"/>
    </w:rPr>
  </w:style>
  <w:style w:type="paragraph" w:customStyle="1" w:styleId="CharCharCharCharCharCharCharCharChar">
    <w:name w:val="Char Char Char Char Char Char Char Char Char"/>
    <w:basedOn w:val="Normal"/>
    <w:autoRedefine/>
    <w:uiPriority w:val="99"/>
    <w:rsid w:val="003B5F55"/>
    <w:pPr>
      <w:widowControl/>
      <w:spacing w:after="160" w:line="240" w:lineRule="exact"/>
      <w:jc w:val="left"/>
    </w:pPr>
    <w:rPr>
      <w:rFonts w:ascii="Verdana" w:eastAsia="仿宋_GB2312" w:hAnsi="Verdana"/>
      <w:kern w:val="0"/>
      <w:sz w:val="30"/>
      <w:szCs w:val="30"/>
      <w:lang w:eastAsia="en-US"/>
    </w:rPr>
  </w:style>
  <w:style w:type="paragraph" w:styleId="CommentText">
    <w:name w:val="annotation text"/>
    <w:basedOn w:val="Normal"/>
    <w:link w:val="CommentTextChar"/>
    <w:uiPriority w:val="99"/>
    <w:semiHidden/>
    <w:rsid w:val="003B5F55"/>
    <w:pPr>
      <w:jc w:val="left"/>
    </w:pPr>
  </w:style>
  <w:style w:type="character" w:customStyle="1" w:styleId="CommentTextChar">
    <w:name w:val="Comment Text Char"/>
    <w:basedOn w:val="DefaultParagraphFont"/>
    <w:link w:val="CommentText"/>
    <w:uiPriority w:val="99"/>
    <w:semiHidden/>
    <w:rsid w:val="00DA09A7"/>
    <w:rPr>
      <w:rFonts w:eastAsia="方正仿宋简体"/>
      <w:sz w:val="32"/>
      <w:szCs w:val="24"/>
    </w:rPr>
  </w:style>
  <w:style w:type="character" w:styleId="CommentReference">
    <w:name w:val="annotation reference"/>
    <w:basedOn w:val="DefaultParagraphFont"/>
    <w:uiPriority w:val="99"/>
    <w:semiHidden/>
    <w:rsid w:val="007B36CD"/>
    <w:rPr>
      <w:rFonts w:cs="Times New Roman"/>
      <w:sz w:val="21"/>
      <w:szCs w:val="21"/>
    </w:rPr>
  </w:style>
  <w:style w:type="paragraph" w:styleId="CommentSubject">
    <w:name w:val="annotation subject"/>
    <w:basedOn w:val="CommentText"/>
    <w:next w:val="CommentText"/>
    <w:link w:val="CommentSubjectChar"/>
    <w:uiPriority w:val="99"/>
    <w:semiHidden/>
    <w:rsid w:val="007B36CD"/>
    <w:rPr>
      <w:b/>
      <w:bCs/>
    </w:rPr>
  </w:style>
  <w:style w:type="character" w:customStyle="1" w:styleId="CommentSubjectChar">
    <w:name w:val="Comment Subject Char"/>
    <w:basedOn w:val="CommentTextChar"/>
    <w:link w:val="CommentSubject"/>
    <w:uiPriority w:val="99"/>
    <w:semiHidden/>
    <w:rsid w:val="00DA09A7"/>
    <w:rPr>
      <w:b/>
      <w:bCs/>
    </w:rPr>
  </w:style>
  <w:style w:type="paragraph" w:styleId="DocumentMap">
    <w:name w:val="Document Map"/>
    <w:basedOn w:val="Normal"/>
    <w:link w:val="DocumentMapChar"/>
    <w:uiPriority w:val="99"/>
    <w:semiHidden/>
    <w:rsid w:val="00A378F6"/>
    <w:pPr>
      <w:shd w:val="clear" w:color="auto" w:fill="000080"/>
    </w:pPr>
  </w:style>
  <w:style w:type="character" w:customStyle="1" w:styleId="DocumentMapChar">
    <w:name w:val="Document Map Char"/>
    <w:basedOn w:val="DefaultParagraphFont"/>
    <w:link w:val="DocumentMap"/>
    <w:uiPriority w:val="99"/>
    <w:semiHidden/>
    <w:rsid w:val="00DA09A7"/>
    <w:rPr>
      <w:rFonts w:eastAsia="方正仿宋简体"/>
      <w:sz w:val="0"/>
      <w:szCs w:val="0"/>
    </w:rPr>
  </w:style>
  <w:style w:type="paragraph" w:styleId="NormalWeb">
    <w:name w:val="Normal (Web)"/>
    <w:basedOn w:val="Normal"/>
    <w:uiPriority w:val="99"/>
    <w:rsid w:val="00001E18"/>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876967231">
      <w:marLeft w:val="0"/>
      <w:marRight w:val="0"/>
      <w:marTop w:val="0"/>
      <w:marBottom w:val="0"/>
      <w:divBdr>
        <w:top w:val="none" w:sz="0" w:space="0" w:color="auto"/>
        <w:left w:val="none" w:sz="0" w:space="0" w:color="auto"/>
        <w:bottom w:val="none" w:sz="0" w:space="0" w:color="auto"/>
        <w:right w:val="none" w:sz="0" w:space="0" w:color="auto"/>
      </w:divBdr>
    </w:div>
    <w:div w:id="1876967232">
      <w:marLeft w:val="0"/>
      <w:marRight w:val="0"/>
      <w:marTop w:val="0"/>
      <w:marBottom w:val="0"/>
      <w:divBdr>
        <w:top w:val="none" w:sz="0" w:space="0" w:color="auto"/>
        <w:left w:val="none" w:sz="0" w:space="0" w:color="auto"/>
        <w:bottom w:val="none" w:sz="0" w:space="0" w:color="auto"/>
        <w:right w:val="none" w:sz="0" w:space="0" w:color="auto"/>
      </w:divBdr>
    </w:div>
    <w:div w:id="1876967233">
      <w:marLeft w:val="0"/>
      <w:marRight w:val="0"/>
      <w:marTop w:val="0"/>
      <w:marBottom w:val="0"/>
      <w:divBdr>
        <w:top w:val="none" w:sz="0" w:space="0" w:color="auto"/>
        <w:left w:val="none" w:sz="0" w:space="0" w:color="auto"/>
        <w:bottom w:val="none" w:sz="0" w:space="0" w:color="auto"/>
        <w:right w:val="none" w:sz="0" w:space="0" w:color="auto"/>
      </w:divBdr>
    </w:div>
    <w:div w:id="1876967234">
      <w:marLeft w:val="0"/>
      <w:marRight w:val="0"/>
      <w:marTop w:val="0"/>
      <w:marBottom w:val="0"/>
      <w:divBdr>
        <w:top w:val="none" w:sz="0" w:space="0" w:color="auto"/>
        <w:left w:val="none" w:sz="0" w:space="0" w:color="auto"/>
        <w:bottom w:val="none" w:sz="0" w:space="0" w:color="auto"/>
        <w:right w:val="none" w:sz="0" w:space="0" w:color="auto"/>
      </w:divBdr>
    </w:div>
    <w:div w:id="18769672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317</Words>
  <Characters>1813</Characters>
  <Application>Microsoft Office Outlook</Application>
  <DocSecurity>0</DocSecurity>
  <Lines>0</Lines>
  <Paragraphs>0</Paragraphs>
  <ScaleCrop>false</ScaleCrop>
  <Company>番茄花园</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湘社险〔2009〕2号</dc:title>
  <dc:subject/>
  <dc:creator>番茄花园</dc:creator>
  <cp:keywords/>
  <dc:description/>
  <cp:lastModifiedBy>唐精英</cp:lastModifiedBy>
  <cp:revision>2</cp:revision>
  <cp:lastPrinted>2018-01-04T03:18:00Z</cp:lastPrinted>
  <dcterms:created xsi:type="dcterms:W3CDTF">2018-03-14T03:37:00Z</dcterms:created>
  <dcterms:modified xsi:type="dcterms:W3CDTF">2018-03-14T03:37:00Z</dcterms:modified>
</cp:coreProperties>
</file>